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42"/>
        <w:gridCol w:w="4443"/>
      </w:tblGrid>
      <w:tr w:rsidR="003C4EED" w14:paraId="69E7A434" w14:textId="77777777" w:rsidTr="003256DC">
        <w:trPr>
          <w:cantSplit/>
        </w:trPr>
        <w:tc>
          <w:tcPr>
            <w:tcW w:w="4437" w:type="dxa"/>
          </w:tcPr>
          <w:p w14:paraId="3FAA2596" w14:textId="77777777" w:rsidR="003C4EED" w:rsidRDefault="00B33D9E">
            <w:pPr>
              <w:pStyle w:val="Month"/>
            </w:pPr>
            <w:r>
              <w:t>January</w:t>
            </w:r>
          </w:p>
        </w:tc>
        <w:tc>
          <w:tcPr>
            <w:tcW w:w="4438" w:type="dxa"/>
          </w:tcPr>
          <w:p w14:paraId="7D70C2A1" w14:textId="77777777" w:rsidR="003C4EED" w:rsidRDefault="00662115" w:rsidP="00535BE7">
            <w:pPr>
              <w:pStyle w:val="Year"/>
            </w:pPr>
            <w:r>
              <w:t>2023</w:t>
            </w:r>
          </w:p>
        </w:tc>
      </w:tr>
    </w:tbl>
    <w:p w14:paraId="769359B2" w14:textId="77777777" w:rsidR="003C4EED" w:rsidRDefault="003C4EED">
      <w:pPr>
        <w:pStyle w:val="NoSpacing"/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9"/>
        <w:gridCol w:w="1269"/>
        <w:gridCol w:w="1269"/>
        <w:gridCol w:w="1270"/>
        <w:gridCol w:w="1269"/>
        <w:gridCol w:w="1269"/>
        <w:gridCol w:w="1270"/>
      </w:tblGrid>
      <w:tr w:rsidR="003C4EED" w14:paraId="6C56B188" w14:textId="77777777" w:rsidTr="003E4296">
        <w:trPr>
          <w:cantSplit/>
          <w:trHeight w:hRule="exact" w:val="274"/>
        </w:trPr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E4F6B5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D926BE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CB00836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7DA81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1C66D5E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5E7534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C345B9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427B31" w14:paraId="3E9923E4" w14:textId="77777777" w:rsidTr="003E429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54E59AC0" w14:textId="77777777" w:rsidR="00427B31" w:rsidRPr="00CB018B" w:rsidRDefault="00427B31" w:rsidP="00CB018B">
            <w:pPr>
              <w:pStyle w:val="Off-MonthDate"/>
            </w:pPr>
            <w:r w:rsidRPr="00CB018B">
              <w:t>2</w:t>
            </w:r>
            <w:r w:rsidR="00EC1C76"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076EAAC5" w14:textId="77777777" w:rsidR="00427B31" w:rsidRPr="00CB018B" w:rsidRDefault="00427B31" w:rsidP="00CB018B">
            <w:pPr>
              <w:pStyle w:val="Off-MonthDate"/>
            </w:pPr>
            <w:r w:rsidRPr="00CB018B">
              <w:t>2</w:t>
            </w:r>
            <w:r w:rsidR="00EC1C76"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3B99F413" w14:textId="77777777" w:rsidR="00427B31" w:rsidRPr="00CB018B" w:rsidRDefault="00EC1C76" w:rsidP="00CB018B">
            <w:pPr>
              <w:pStyle w:val="Off-MonthDate"/>
            </w:pPr>
            <w:r>
              <w:t>28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1C3552B3" w14:textId="77777777" w:rsidR="00427B31" w:rsidRPr="00CB018B" w:rsidRDefault="00EC1C76" w:rsidP="00CB018B">
            <w:pPr>
              <w:pStyle w:val="Off-MonthDate"/>
            </w:pPr>
            <w:r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44B24FAE" w14:textId="77777777" w:rsidR="00427B31" w:rsidRPr="00CB018B" w:rsidRDefault="00EC1C76" w:rsidP="00CB018B">
            <w:pPr>
              <w:pStyle w:val="Off-MonthDate"/>
            </w:pPr>
            <w: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A797F6" w14:textId="77777777" w:rsidR="00427B31" w:rsidRPr="00CB018B" w:rsidRDefault="00EC1C76" w:rsidP="00EC1C76">
            <w:pPr>
              <w:pStyle w:val="Off-MonthDate"/>
            </w:pPr>
            <w:r>
              <w:t>31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7D725D" w14:textId="77777777" w:rsidR="00427B31" w:rsidRPr="00CB018B" w:rsidRDefault="003E4296" w:rsidP="00CB018B">
            <w:pPr>
              <w:pStyle w:val="Date"/>
            </w:pPr>
            <w:r w:rsidRPr="003E4296">
              <w:t>1</w:t>
            </w:r>
          </w:p>
        </w:tc>
      </w:tr>
      <w:tr w:rsidR="00EC1C76" w14:paraId="665EBA81" w14:textId="77777777" w:rsidTr="003E429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1402ADF5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45D85876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17C67326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333C28D6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25F75DC7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1DD57270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2093EFAE" w14:textId="26997375" w:rsidR="00EC1C76" w:rsidRDefault="007C02D8" w:rsidP="00EC1C76">
            <w:r>
              <w:t>Service 10:15 Am</w:t>
            </w:r>
          </w:p>
        </w:tc>
      </w:tr>
      <w:tr w:rsidR="00EC1C76" w:rsidRPr="005E3010" w14:paraId="0E571790" w14:textId="77777777" w:rsidTr="003E429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B25CDF7" w14:textId="77777777" w:rsidR="00EC1C76" w:rsidRPr="005E3010" w:rsidRDefault="00EC1C76" w:rsidP="00EC1C76">
            <w:pPr>
              <w:pStyle w:val="Date"/>
            </w:pPr>
            <w:r w:rsidRPr="00EC1C76"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45B542C" w14:textId="77777777" w:rsidR="00EC1C76" w:rsidRPr="005E3010" w:rsidRDefault="00EC1C76" w:rsidP="00EC1C76">
            <w:pPr>
              <w:pStyle w:val="Date"/>
            </w:pPr>
            <w:r w:rsidRPr="00EC1C76"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EB8F4D9" w14:textId="77777777" w:rsidR="00EC1C76" w:rsidRPr="005E3010" w:rsidRDefault="00EC1C76" w:rsidP="00EC1C76">
            <w:pPr>
              <w:pStyle w:val="Date"/>
            </w:pPr>
            <w:r w:rsidRPr="00EC1C76"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961302" w14:textId="77777777" w:rsidR="00EC1C76" w:rsidRPr="005E3010" w:rsidRDefault="00EC1C76" w:rsidP="00EC1C76">
            <w:pPr>
              <w:pStyle w:val="Date"/>
            </w:pPr>
            <w:r w:rsidRPr="00EC1C76"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63F5F7" w14:textId="77777777" w:rsidR="00EC1C76" w:rsidRPr="005E3010" w:rsidRDefault="00EC1C76" w:rsidP="00EC1C76">
            <w:pPr>
              <w:pStyle w:val="Date"/>
            </w:pPr>
            <w:r w:rsidRPr="00EC1C76"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5DFCE16" w14:textId="77777777" w:rsidR="00EC1C76" w:rsidRPr="005E3010" w:rsidRDefault="00EC1C76" w:rsidP="00EC1C76">
            <w:pPr>
              <w:pStyle w:val="Date"/>
            </w:pPr>
            <w:r w:rsidRPr="00EC1C76">
              <w:t>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5F1F529" w14:textId="77777777" w:rsidR="00EC1C76" w:rsidRPr="005E3010" w:rsidRDefault="00EC1C76" w:rsidP="00EC1C76">
            <w:pPr>
              <w:pStyle w:val="Date"/>
            </w:pPr>
            <w:r w:rsidRPr="00EC1C76">
              <w:t>8</w:t>
            </w:r>
          </w:p>
        </w:tc>
      </w:tr>
      <w:tr w:rsidR="00EC1C76" w:rsidRPr="005E3010" w14:paraId="4A49AD5E" w14:textId="77777777" w:rsidTr="003E429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E2FB7D8" w14:textId="77777777" w:rsidR="00EC1C76" w:rsidRPr="005E3010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7ACACB7" w14:textId="77777777" w:rsidR="00EC1C76" w:rsidRPr="005E3010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66ABAC0" w14:textId="77777777" w:rsidR="00EC1C76" w:rsidRPr="005E3010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78B4287" w14:textId="77777777" w:rsidR="00EC1C76" w:rsidRPr="005E3010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483E24E" w14:textId="77777777" w:rsidR="00EC1C76" w:rsidRPr="005E3010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28D72B9" w14:textId="77777777" w:rsidR="00EC1C76" w:rsidRPr="005E3010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776F961" w14:textId="67EF17A8" w:rsidR="00EC1C76" w:rsidRPr="005E3010" w:rsidRDefault="007C02D8" w:rsidP="00EC1C76">
            <w:r>
              <w:t>Service 10:15 Am</w:t>
            </w:r>
          </w:p>
        </w:tc>
      </w:tr>
      <w:tr w:rsidR="00EC1C76" w:rsidRPr="005E3010" w14:paraId="40E8E03E" w14:textId="77777777" w:rsidTr="003E429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8CD2A8" w14:textId="77777777" w:rsidR="00EC1C76" w:rsidRPr="005E3010" w:rsidRDefault="00EC1C76" w:rsidP="00EC1C76">
            <w:pPr>
              <w:pStyle w:val="Date"/>
            </w:pPr>
            <w:r w:rsidRPr="00EC1C76"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7A32E6" w14:textId="77777777" w:rsidR="00EC1C76" w:rsidRPr="005E3010" w:rsidRDefault="00EC1C76" w:rsidP="00EC1C76">
            <w:pPr>
              <w:pStyle w:val="Date"/>
            </w:pPr>
            <w:r w:rsidRPr="00EC1C76"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FF806A" w14:textId="77777777" w:rsidR="00EC1C76" w:rsidRPr="005E3010" w:rsidRDefault="00EC1C76" w:rsidP="00EC1C76">
            <w:pPr>
              <w:pStyle w:val="Date"/>
            </w:pPr>
            <w:r w:rsidRPr="00EC1C76">
              <w:t>11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EE3AB3" w14:textId="77777777" w:rsidR="00EC1C76" w:rsidRPr="005E3010" w:rsidRDefault="00EC1C76" w:rsidP="00EC1C76">
            <w:pPr>
              <w:pStyle w:val="Date"/>
            </w:pPr>
            <w:r w:rsidRPr="00EC1C76">
              <w:t>12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4EB6DA" w14:textId="77777777" w:rsidR="00EC1C76" w:rsidRPr="005E3010" w:rsidRDefault="00EC1C76" w:rsidP="00EC1C76">
            <w:pPr>
              <w:pStyle w:val="Date"/>
            </w:pPr>
            <w:r w:rsidRPr="00EC1C76"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C98A29" w14:textId="77777777" w:rsidR="00EC1C76" w:rsidRPr="005E3010" w:rsidRDefault="00EC1C76" w:rsidP="00EC1C76">
            <w:pPr>
              <w:pStyle w:val="Date"/>
            </w:pPr>
            <w:r w:rsidRPr="00EC1C76">
              <w:t>14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8C60CE0" w14:textId="77777777" w:rsidR="00EC1C76" w:rsidRPr="005E3010" w:rsidRDefault="00EC1C76" w:rsidP="00EC1C76">
            <w:pPr>
              <w:pStyle w:val="Date"/>
            </w:pPr>
            <w:r w:rsidRPr="00EC1C76">
              <w:t>15</w:t>
            </w:r>
          </w:p>
        </w:tc>
      </w:tr>
      <w:tr w:rsidR="00EC1C76" w14:paraId="5CD9467D" w14:textId="77777777" w:rsidTr="003E429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0EF6F75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C93B98A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A41BB67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6BF10D9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AF611AD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D10E035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B761A3C" w14:textId="5F53DA77" w:rsidR="00EC1C76" w:rsidRDefault="007C02D8" w:rsidP="00EC1C76">
            <w:r>
              <w:t>Service 10:15 Am</w:t>
            </w:r>
          </w:p>
        </w:tc>
      </w:tr>
      <w:tr w:rsidR="00EC1C76" w:rsidRPr="005E3010" w14:paraId="0043C84D" w14:textId="77777777" w:rsidTr="003E429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6720952" w14:textId="77777777" w:rsidR="00EC1C76" w:rsidRPr="005E3010" w:rsidRDefault="00EC1C76" w:rsidP="00EC1C76">
            <w:pPr>
              <w:pStyle w:val="Date"/>
            </w:pPr>
            <w:r w:rsidRPr="00EC1C76">
              <w:t>16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FDC5573" w14:textId="77777777" w:rsidR="00EC1C76" w:rsidRPr="005E3010" w:rsidRDefault="00EC1C76" w:rsidP="00EC1C76">
            <w:pPr>
              <w:pStyle w:val="Date"/>
            </w:pPr>
            <w:r w:rsidRPr="00EC1C76">
              <w:t>17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C6DB45" w14:textId="77777777" w:rsidR="00EC1C76" w:rsidRPr="005E3010" w:rsidRDefault="00EC1C76" w:rsidP="00EC1C76">
            <w:pPr>
              <w:pStyle w:val="Date"/>
            </w:pPr>
            <w:r w:rsidRPr="00EC1C76">
              <w:t>18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1D6AC47" w14:textId="77777777" w:rsidR="00EC1C76" w:rsidRPr="005E3010" w:rsidRDefault="00EC1C76" w:rsidP="00EC1C76">
            <w:pPr>
              <w:pStyle w:val="Date"/>
            </w:pPr>
            <w:r w:rsidRPr="00EC1C76">
              <w:t>19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9BDAD5" w14:textId="77777777" w:rsidR="00EC1C76" w:rsidRPr="005E3010" w:rsidRDefault="00EC1C76" w:rsidP="00EC1C76">
            <w:pPr>
              <w:pStyle w:val="Date"/>
            </w:pPr>
            <w:r w:rsidRPr="00EC1C76"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2722AD" w14:textId="77777777" w:rsidR="00EC1C76" w:rsidRPr="005E3010" w:rsidRDefault="00EC1C76" w:rsidP="00EC1C76">
            <w:pPr>
              <w:pStyle w:val="Date"/>
            </w:pPr>
            <w:r w:rsidRPr="00EC1C76">
              <w:t>21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16A2615" w14:textId="77777777" w:rsidR="00EC1C76" w:rsidRPr="005E3010" w:rsidRDefault="00EC1C76" w:rsidP="00EC1C76">
            <w:pPr>
              <w:pStyle w:val="Date"/>
            </w:pPr>
            <w:r w:rsidRPr="00EC1C76">
              <w:t>22</w:t>
            </w:r>
          </w:p>
        </w:tc>
      </w:tr>
      <w:tr w:rsidR="00EC1C76" w14:paraId="03DEF355" w14:textId="77777777" w:rsidTr="003E429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367EF30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54FEDA4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65C6F56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283061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7D4AF90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55FF53D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501267" w14:textId="475C6D63" w:rsidR="00EC1C76" w:rsidRDefault="007C02D8" w:rsidP="00EC1C76">
            <w:r>
              <w:t>Service 10:15 Am</w:t>
            </w:r>
          </w:p>
        </w:tc>
      </w:tr>
      <w:tr w:rsidR="00EC1C76" w:rsidRPr="005E3010" w14:paraId="55BF3DB3" w14:textId="77777777" w:rsidTr="003E429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29A560" w14:textId="77777777" w:rsidR="00EC1C76" w:rsidRPr="005E3010" w:rsidRDefault="00EC1C76" w:rsidP="00EC1C76">
            <w:pPr>
              <w:pStyle w:val="Date"/>
            </w:pPr>
            <w:r w:rsidRPr="00EC1C76">
              <w:t>23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7BA0EC5" w14:textId="77777777" w:rsidR="00EC1C76" w:rsidRPr="005E3010" w:rsidRDefault="00EC1C76" w:rsidP="00EC1C76">
            <w:pPr>
              <w:pStyle w:val="Date"/>
            </w:pPr>
            <w:r w:rsidRPr="00EC1C76">
              <w:t>24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7D56C91" w14:textId="77777777" w:rsidR="00EC1C76" w:rsidRPr="005E3010" w:rsidRDefault="00EC1C76" w:rsidP="00EC1C76">
            <w:pPr>
              <w:pStyle w:val="Date"/>
            </w:pPr>
            <w:r w:rsidRPr="00EC1C76">
              <w:t>25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1B2B7B7" w14:textId="77777777" w:rsidR="00EC1C76" w:rsidRPr="005E3010" w:rsidRDefault="00EC1C76" w:rsidP="00EC1C76">
            <w:pPr>
              <w:pStyle w:val="Date"/>
            </w:pPr>
            <w:r w:rsidRPr="00EC1C76"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3EB470" w14:textId="77777777" w:rsidR="00EC1C76" w:rsidRPr="005E3010" w:rsidRDefault="00EC1C76" w:rsidP="00EC1C76">
            <w:pPr>
              <w:pStyle w:val="Date"/>
            </w:pPr>
            <w:r w:rsidRPr="00EC1C76"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9CCEB6" w14:textId="77777777" w:rsidR="00EC1C76" w:rsidRPr="005E3010" w:rsidRDefault="00EC1C76" w:rsidP="00EC1C76">
            <w:pPr>
              <w:pStyle w:val="Date"/>
            </w:pPr>
            <w:r w:rsidRPr="00EC1C76">
              <w:t>28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B2BB11" w14:textId="77777777" w:rsidR="00EC1C76" w:rsidRPr="005E3010" w:rsidRDefault="00EC1C76" w:rsidP="00EC1C76">
            <w:pPr>
              <w:pStyle w:val="Date"/>
            </w:pPr>
            <w:r w:rsidRPr="00EC1C76">
              <w:t>29</w:t>
            </w:r>
          </w:p>
        </w:tc>
      </w:tr>
      <w:tr w:rsidR="00EC1C76" w14:paraId="4D473AB1" w14:textId="77777777" w:rsidTr="003E429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4AED5DE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4F7752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A15E2E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2A6D8EF" w14:textId="77777777" w:rsidR="00EC1C76" w:rsidRDefault="00EC1C76" w:rsidP="00EC1C76">
            <w:pPr>
              <w:pStyle w:val="Off-Month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5DD3AF0" w14:textId="77777777" w:rsidR="00EC1C76" w:rsidRDefault="00EC1C76" w:rsidP="00EC1C76">
            <w:pPr>
              <w:pStyle w:val="Off-Month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32AFB86" w14:textId="77777777" w:rsidR="00EC1C76" w:rsidRDefault="00EC1C76" w:rsidP="00EC1C76">
            <w:pPr>
              <w:pStyle w:val="Off-Month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3004AED" w14:textId="2EDFAE57" w:rsidR="00EC1C76" w:rsidRDefault="007C02D8" w:rsidP="00EC1C76">
            <w:pPr>
              <w:pStyle w:val="Off-MonthDate"/>
            </w:pPr>
            <w:r>
              <w:t>Service 10:15 Am</w:t>
            </w:r>
          </w:p>
        </w:tc>
      </w:tr>
      <w:tr w:rsidR="00EC1C76" w:rsidRPr="005E3010" w14:paraId="46D5A4AA" w14:textId="77777777" w:rsidTr="003E429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A374EA" w14:textId="77777777" w:rsidR="00EC1C76" w:rsidRPr="005E3010" w:rsidRDefault="00EC1C76" w:rsidP="00EC1C76">
            <w:pPr>
              <w:pStyle w:val="Date"/>
            </w:pPr>
            <w:r w:rsidRPr="00EC1C76"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9C8FBF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E770D19" w14:textId="77777777" w:rsidR="00EC1C76" w:rsidRPr="00CB018B" w:rsidRDefault="00EC1C76" w:rsidP="00EC1C76">
            <w:pPr>
              <w:pStyle w:val="Off-MonthDate"/>
            </w:pPr>
            <w: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83E2DCF" w14:textId="77777777" w:rsidR="00EC1C76" w:rsidRPr="00CB018B" w:rsidRDefault="00EC1C76" w:rsidP="00EC1C76">
            <w:pPr>
              <w:pStyle w:val="Off-MonthDate"/>
            </w:pPr>
            <w: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4701ABE" w14:textId="77777777" w:rsidR="00EC1C76" w:rsidRPr="00CB018B" w:rsidRDefault="00EC1C76" w:rsidP="00EC1C76">
            <w:pPr>
              <w:pStyle w:val="Off-MonthDate"/>
            </w:pPr>
            <w: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BBEBBDE" w14:textId="77777777" w:rsidR="00EC1C76" w:rsidRPr="00CB018B" w:rsidRDefault="00EC1C76" w:rsidP="00EC1C76">
            <w:pPr>
              <w:pStyle w:val="Off-MonthDate"/>
            </w:pPr>
            <w:r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F3A337B" w14:textId="77777777" w:rsidR="00EC1C76" w:rsidRPr="00CB018B" w:rsidRDefault="00EC1C76" w:rsidP="00EC1C76">
            <w:pPr>
              <w:pStyle w:val="Off-MonthDate"/>
            </w:pPr>
            <w:r>
              <w:t>5</w:t>
            </w:r>
          </w:p>
        </w:tc>
      </w:tr>
      <w:tr w:rsidR="00EC1C76" w14:paraId="2E2CB71F" w14:textId="77777777" w:rsidTr="003E4296">
        <w:trPr>
          <w:cantSplit/>
          <w:trHeight w:hRule="exact" w:val="1224"/>
        </w:trPr>
        <w:tc>
          <w:tcPr>
            <w:tcW w:w="1269" w:type="dxa"/>
            <w:tcBorders>
              <w:top w:val="nil"/>
            </w:tcBorders>
          </w:tcPr>
          <w:p w14:paraId="0D1AE354" w14:textId="77777777" w:rsidR="00EC1C76" w:rsidRDefault="00EC1C76" w:rsidP="00EC1C76"/>
        </w:tc>
        <w:tc>
          <w:tcPr>
            <w:tcW w:w="1269" w:type="dxa"/>
            <w:tcBorders>
              <w:top w:val="nil"/>
            </w:tcBorders>
          </w:tcPr>
          <w:p w14:paraId="5B8FD1A0" w14:textId="77777777" w:rsidR="00EC1C76" w:rsidRDefault="00EC1C76" w:rsidP="00EC1C76"/>
        </w:tc>
        <w:tc>
          <w:tcPr>
            <w:tcW w:w="1269" w:type="dxa"/>
            <w:tcBorders>
              <w:top w:val="nil"/>
            </w:tcBorders>
          </w:tcPr>
          <w:p w14:paraId="3769C53C" w14:textId="77777777" w:rsidR="00EC1C76" w:rsidRDefault="00EC1C76" w:rsidP="00EC1C76">
            <w:pPr>
              <w:pStyle w:val="Off-MonthDate"/>
            </w:pPr>
          </w:p>
        </w:tc>
        <w:tc>
          <w:tcPr>
            <w:tcW w:w="1270" w:type="dxa"/>
            <w:tcBorders>
              <w:top w:val="nil"/>
            </w:tcBorders>
          </w:tcPr>
          <w:p w14:paraId="6FC06E07" w14:textId="77777777" w:rsidR="00EC1C76" w:rsidRDefault="00EC1C76" w:rsidP="00EC1C76">
            <w:pPr>
              <w:pStyle w:val="Off-MonthDate"/>
            </w:pPr>
          </w:p>
        </w:tc>
        <w:tc>
          <w:tcPr>
            <w:tcW w:w="1269" w:type="dxa"/>
            <w:tcBorders>
              <w:top w:val="nil"/>
            </w:tcBorders>
          </w:tcPr>
          <w:p w14:paraId="4449FD93" w14:textId="77777777" w:rsidR="00EC1C76" w:rsidRDefault="00EC1C76" w:rsidP="00EC1C76">
            <w:pPr>
              <w:pStyle w:val="Off-MonthDate"/>
            </w:pPr>
          </w:p>
        </w:tc>
        <w:tc>
          <w:tcPr>
            <w:tcW w:w="1269" w:type="dxa"/>
            <w:tcBorders>
              <w:top w:val="nil"/>
            </w:tcBorders>
          </w:tcPr>
          <w:p w14:paraId="6591D421" w14:textId="77777777" w:rsidR="00EC1C76" w:rsidRDefault="00EC1C76" w:rsidP="00EC1C76">
            <w:pPr>
              <w:pStyle w:val="Off-MonthDate"/>
            </w:pPr>
          </w:p>
        </w:tc>
        <w:tc>
          <w:tcPr>
            <w:tcW w:w="1270" w:type="dxa"/>
            <w:tcBorders>
              <w:top w:val="nil"/>
            </w:tcBorders>
          </w:tcPr>
          <w:p w14:paraId="2683ED20" w14:textId="5E4034EB" w:rsidR="00EC1C76" w:rsidRDefault="007C02D8" w:rsidP="00EC1C76">
            <w:pPr>
              <w:pStyle w:val="Off-MonthDate"/>
            </w:pPr>
            <w:r>
              <w:t>Service 10:15 Am</w:t>
            </w:r>
          </w:p>
        </w:tc>
      </w:tr>
    </w:tbl>
    <w:p w14:paraId="0479F995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Ind w:w="286" w:type="dxa"/>
        <w:tblLook w:val="04A0" w:firstRow="1" w:lastRow="0" w:firstColumn="1" w:lastColumn="0" w:noHBand="0" w:noVBand="1"/>
        <w:tblDescription w:val="Space for notes"/>
      </w:tblPr>
      <w:tblGrid>
        <w:gridCol w:w="6958"/>
      </w:tblGrid>
      <w:tr w:rsidR="003C4EED" w14:paraId="7EB8380D" w14:textId="77777777" w:rsidTr="003256DC">
        <w:trPr>
          <w:cantSplit/>
          <w:trHeight w:hRule="exact" w:val="1800"/>
        </w:trPr>
        <w:tc>
          <w:tcPr>
            <w:tcW w:w="6958" w:type="dxa"/>
          </w:tcPr>
          <w:p w14:paraId="56686A05" w14:textId="77777777" w:rsidR="003C4EED" w:rsidRDefault="003C4EED"/>
        </w:tc>
      </w:tr>
    </w:tbl>
    <w:p w14:paraId="7C4B3CAF" w14:textId="77777777" w:rsidR="003256DC" w:rsidRDefault="003256DC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91"/>
        <w:gridCol w:w="4394"/>
      </w:tblGrid>
      <w:tr w:rsidR="003C4EED" w14:paraId="6F2B9D8A" w14:textId="77777777" w:rsidTr="003256DC">
        <w:trPr>
          <w:cantSplit/>
        </w:trPr>
        <w:tc>
          <w:tcPr>
            <w:tcW w:w="4322" w:type="dxa"/>
          </w:tcPr>
          <w:p w14:paraId="6D64106A" w14:textId="77777777" w:rsidR="003C4EED" w:rsidRDefault="00B33D9E">
            <w:pPr>
              <w:pStyle w:val="Month"/>
            </w:pPr>
            <w:r>
              <w:lastRenderedPageBreak/>
              <w:t>February</w:t>
            </w:r>
          </w:p>
        </w:tc>
        <w:tc>
          <w:tcPr>
            <w:tcW w:w="4229" w:type="dxa"/>
          </w:tcPr>
          <w:p w14:paraId="32D6A2AD" w14:textId="77777777" w:rsidR="003C4EED" w:rsidRDefault="00662115" w:rsidP="00441D1E">
            <w:pPr>
              <w:pStyle w:val="Year"/>
            </w:pPr>
            <w:r>
              <w:t>2023</w:t>
            </w:r>
          </w:p>
        </w:tc>
      </w:tr>
    </w:tbl>
    <w:p w14:paraId="7747970A" w14:textId="77777777" w:rsidR="003C4EED" w:rsidRDefault="003C4EED">
      <w:pPr>
        <w:pStyle w:val="NoSpacing"/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9"/>
        <w:gridCol w:w="1269"/>
        <w:gridCol w:w="1269"/>
        <w:gridCol w:w="1270"/>
        <w:gridCol w:w="1269"/>
        <w:gridCol w:w="1269"/>
        <w:gridCol w:w="1270"/>
      </w:tblGrid>
      <w:tr w:rsidR="003C4EED" w14:paraId="12697ECE" w14:textId="77777777" w:rsidTr="00EC1C76">
        <w:trPr>
          <w:cantSplit/>
          <w:trHeight w:hRule="exact" w:val="274"/>
        </w:trPr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7A47A8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1BB699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838D8C2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7E067C3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6F98327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D292472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E67E283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EC1C76" w14:paraId="6893BA90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43255B0" w14:textId="77777777" w:rsidR="00EC1C76" w:rsidRDefault="00EC1C76" w:rsidP="00EC1C76">
            <w:pPr>
              <w:pStyle w:val="Off-MonthDate"/>
            </w:pPr>
            <w:r w:rsidRPr="00EC1C76"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0E2B43" w14:textId="77777777" w:rsidR="00EC1C76" w:rsidRPr="00EC1C76" w:rsidRDefault="00EC1C76" w:rsidP="00EC1C76">
            <w:pPr>
              <w:pStyle w:val="Date"/>
              <w:rPr>
                <w:rFonts w:asciiTheme="minorHAnsi" w:hAnsiTheme="minorHAnsi"/>
                <w:color w:val="BEA388" w:themeColor="accent4" w:themeTint="99"/>
                <w:sz w:val="22"/>
              </w:rPr>
            </w:pPr>
            <w:r w:rsidRPr="00EC1C76">
              <w:rPr>
                <w:rFonts w:asciiTheme="minorHAnsi" w:hAnsiTheme="minorHAnsi"/>
                <w:color w:val="BEA388" w:themeColor="accent4" w:themeTint="99"/>
                <w:sz w:val="22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9E7997" w14:textId="77777777" w:rsidR="00EC1C76" w:rsidRPr="00D772CE" w:rsidRDefault="00EC1C76" w:rsidP="00EC1C76">
            <w:pPr>
              <w:pStyle w:val="Date"/>
            </w:pPr>
            <w: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AB5DF1" w14:textId="77777777" w:rsidR="00EC1C76" w:rsidRPr="00D772CE" w:rsidRDefault="00EC1C76" w:rsidP="00EC1C76">
            <w:pPr>
              <w:pStyle w:val="Date"/>
            </w:pPr>
            <w: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73F8FFC" w14:textId="77777777" w:rsidR="00EC1C76" w:rsidRPr="00D772CE" w:rsidRDefault="00EC1C76" w:rsidP="00EC1C76">
            <w:pPr>
              <w:pStyle w:val="Date"/>
            </w:pPr>
            <w: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C83A18B" w14:textId="77777777" w:rsidR="00EC1C76" w:rsidRPr="00D772CE" w:rsidRDefault="00EC1C76" w:rsidP="00EC1C76">
            <w:pPr>
              <w:pStyle w:val="Date"/>
            </w:pPr>
            <w:r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D93A05" w14:textId="77777777" w:rsidR="00EC1C76" w:rsidRPr="00D772CE" w:rsidRDefault="00EC1C76" w:rsidP="00EC1C76">
            <w:pPr>
              <w:pStyle w:val="Date"/>
            </w:pPr>
            <w:r>
              <w:t>5</w:t>
            </w:r>
          </w:p>
        </w:tc>
      </w:tr>
      <w:tr w:rsidR="00D772CE" w14:paraId="415E1AD9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066923F9" w14:textId="77777777" w:rsidR="00D772CE" w:rsidRDefault="00D772CE" w:rsidP="00D772CE">
            <w:pPr>
              <w:pStyle w:val="Off-Month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0A95AC07" w14:textId="77777777" w:rsidR="00D772CE" w:rsidRDefault="00D772CE" w:rsidP="00D772CE">
            <w:pPr>
              <w:pStyle w:val="Off-Month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2AF52E3C" w14:textId="77777777" w:rsidR="00D772CE" w:rsidRDefault="00D772CE" w:rsidP="00D772CE">
            <w:pPr>
              <w:pStyle w:val="Off-Month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1AFB7549" w14:textId="77777777" w:rsidR="00D772CE" w:rsidRDefault="00D772CE" w:rsidP="00D772CE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3BCF41EB" w14:textId="77777777" w:rsidR="00D772CE" w:rsidRDefault="00D772CE" w:rsidP="00D772CE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1920AA64" w14:textId="77777777" w:rsidR="00D772CE" w:rsidRDefault="00D772CE" w:rsidP="00D772CE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153585E3" w14:textId="015DBEFB" w:rsidR="00D772CE" w:rsidRDefault="007C02D8" w:rsidP="00D772CE">
            <w:r>
              <w:t>Service 10:15 Am</w:t>
            </w:r>
          </w:p>
        </w:tc>
      </w:tr>
      <w:tr w:rsidR="00EC1C76" w:rsidRPr="00D772CE" w14:paraId="6B3D45AB" w14:textId="77777777" w:rsidTr="009305FE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38D850" w14:textId="77777777" w:rsidR="00EC1C76" w:rsidRPr="00D772CE" w:rsidRDefault="00EC1C76" w:rsidP="00EC1C76">
            <w:pPr>
              <w:pStyle w:val="Date"/>
            </w:pPr>
            <w:r w:rsidRPr="00EC1C76"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9CF5AF6" w14:textId="77777777" w:rsidR="00EC1C76" w:rsidRPr="00D772CE" w:rsidRDefault="00EC1C76" w:rsidP="00EC1C76">
            <w:pPr>
              <w:pStyle w:val="Date"/>
            </w:pPr>
            <w:r w:rsidRPr="00EC1C76"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E190C4" w14:textId="77777777" w:rsidR="00EC1C76" w:rsidRPr="00D772CE" w:rsidRDefault="00EC1C76" w:rsidP="00EC1C76">
            <w:pPr>
              <w:pStyle w:val="Date"/>
            </w:pPr>
            <w:r w:rsidRPr="00EC1C76">
              <w:t>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7BA3A5" w14:textId="77777777" w:rsidR="00EC1C76" w:rsidRPr="00D772CE" w:rsidRDefault="00EC1C76" w:rsidP="00EC1C76">
            <w:pPr>
              <w:pStyle w:val="Date"/>
            </w:pPr>
            <w:r w:rsidRPr="00EC1C76"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41AEC2" w14:textId="77777777" w:rsidR="00EC1C76" w:rsidRPr="00D772CE" w:rsidRDefault="00EC1C76" w:rsidP="00EC1C76">
            <w:pPr>
              <w:pStyle w:val="Date"/>
            </w:pPr>
            <w:r w:rsidRPr="00EC1C76"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EDA1CB3" w14:textId="77777777" w:rsidR="00EC1C76" w:rsidRPr="00D772CE" w:rsidRDefault="00EC1C76" w:rsidP="00EC1C76">
            <w:pPr>
              <w:pStyle w:val="Date"/>
            </w:pPr>
            <w:r w:rsidRPr="00EC1C76">
              <w:t>11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08BB8CC" w14:textId="77777777" w:rsidR="00EC1C76" w:rsidRPr="00D772CE" w:rsidRDefault="00EC1C76" w:rsidP="00EC1C76">
            <w:pPr>
              <w:pStyle w:val="Date"/>
            </w:pPr>
            <w:r w:rsidRPr="00EC1C76">
              <w:t>12</w:t>
            </w:r>
          </w:p>
        </w:tc>
      </w:tr>
      <w:tr w:rsidR="00EC1C76" w14:paraId="4C1C3E08" w14:textId="77777777" w:rsidTr="009305FE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8A6AFFA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B9D13B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C9C7BE1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495077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9A0A419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2C415C4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783F35E" w14:textId="1EE82A72" w:rsidR="00EC1C76" w:rsidRDefault="007C02D8" w:rsidP="00EC1C76">
            <w:r>
              <w:t>Service 10:15 Am</w:t>
            </w:r>
          </w:p>
        </w:tc>
      </w:tr>
      <w:tr w:rsidR="00EC1C76" w:rsidRPr="00D772CE" w14:paraId="15A67571" w14:textId="77777777" w:rsidTr="009305FE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848D6C" w14:textId="77777777" w:rsidR="00EC1C76" w:rsidRPr="00D772CE" w:rsidRDefault="00EC1C76" w:rsidP="00EC1C76">
            <w:pPr>
              <w:pStyle w:val="Date"/>
            </w:pPr>
            <w:r w:rsidRPr="00EC1C76"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232643D" w14:textId="77777777" w:rsidR="00EC1C76" w:rsidRPr="00D772CE" w:rsidRDefault="00EC1C76" w:rsidP="00EC1C76">
            <w:pPr>
              <w:pStyle w:val="Date"/>
            </w:pPr>
            <w:r w:rsidRPr="00EC1C76">
              <w:t>14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23C69AD" w14:textId="77777777" w:rsidR="00EC1C76" w:rsidRPr="00D772CE" w:rsidRDefault="00EC1C76" w:rsidP="00EC1C76">
            <w:pPr>
              <w:pStyle w:val="Date"/>
            </w:pPr>
            <w:r w:rsidRPr="00EC1C76">
              <w:t>15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2AEF2CF" w14:textId="77777777" w:rsidR="00EC1C76" w:rsidRPr="00D772CE" w:rsidRDefault="00EC1C76" w:rsidP="00EC1C76">
            <w:pPr>
              <w:pStyle w:val="Date"/>
            </w:pPr>
            <w:r w:rsidRPr="00EC1C76">
              <w:t>16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CA5A453" w14:textId="77777777" w:rsidR="00EC1C76" w:rsidRPr="00D772CE" w:rsidRDefault="00EC1C76" w:rsidP="00EC1C76">
            <w:pPr>
              <w:pStyle w:val="Date"/>
            </w:pPr>
            <w:r w:rsidRPr="00EC1C76">
              <w:t>17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99DD5AC" w14:textId="77777777" w:rsidR="00EC1C76" w:rsidRPr="00D772CE" w:rsidRDefault="00EC1C76" w:rsidP="00EC1C76">
            <w:pPr>
              <w:pStyle w:val="Date"/>
            </w:pPr>
            <w:r w:rsidRPr="00EC1C76">
              <w:t>18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71B194C" w14:textId="77777777" w:rsidR="00EC1C76" w:rsidRPr="00D772CE" w:rsidRDefault="00EC1C76" w:rsidP="00EC1C76">
            <w:pPr>
              <w:pStyle w:val="Date"/>
            </w:pPr>
            <w:r w:rsidRPr="00EC1C76">
              <w:t>19</w:t>
            </w:r>
          </w:p>
        </w:tc>
      </w:tr>
      <w:tr w:rsidR="00EC1C76" w14:paraId="69A7DA68" w14:textId="77777777" w:rsidTr="009305FE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DF43B0E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D8A5B1C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FD5FE8B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F92C4E8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98CAC7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CA80D9B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61EE0EF" w14:textId="20015688" w:rsidR="00EC1C76" w:rsidRDefault="007C02D8" w:rsidP="00EC1C76">
            <w:r>
              <w:t>Service 10:15 Am</w:t>
            </w:r>
          </w:p>
        </w:tc>
      </w:tr>
      <w:tr w:rsidR="00EC1C76" w:rsidRPr="00D772CE" w14:paraId="07ADA752" w14:textId="77777777" w:rsidTr="009305FE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772C0B7" w14:textId="77777777" w:rsidR="00EC1C76" w:rsidRPr="00D772CE" w:rsidRDefault="00EC1C76" w:rsidP="00EC1C76">
            <w:pPr>
              <w:pStyle w:val="Date"/>
            </w:pPr>
            <w:r w:rsidRPr="00EC1C76"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8580CC4" w14:textId="77777777" w:rsidR="00EC1C76" w:rsidRPr="00D772CE" w:rsidRDefault="00EC1C76" w:rsidP="00EC1C76">
            <w:pPr>
              <w:pStyle w:val="Date"/>
            </w:pPr>
            <w:r w:rsidRPr="00EC1C76">
              <w:t>21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EE7E57" w14:textId="77777777" w:rsidR="00EC1C76" w:rsidRPr="00D772CE" w:rsidRDefault="00EC1C76" w:rsidP="00EC1C76">
            <w:pPr>
              <w:pStyle w:val="Date"/>
            </w:pPr>
            <w:r w:rsidRPr="00EC1C76">
              <w:t>22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C719FDA" w14:textId="77777777" w:rsidR="00EC1C76" w:rsidRPr="00D772CE" w:rsidRDefault="00EC1C76" w:rsidP="00EC1C76">
            <w:pPr>
              <w:pStyle w:val="Date"/>
            </w:pPr>
            <w:r w:rsidRPr="00EC1C76">
              <w:t>23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E0E5CA3" w14:textId="77777777" w:rsidR="00EC1C76" w:rsidRPr="00D772CE" w:rsidRDefault="00EC1C76" w:rsidP="00EC1C76">
            <w:pPr>
              <w:pStyle w:val="Date"/>
            </w:pPr>
            <w:r w:rsidRPr="00EC1C76">
              <w:t>24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804CF86" w14:textId="77777777" w:rsidR="00EC1C76" w:rsidRPr="00D772CE" w:rsidRDefault="00EC1C76" w:rsidP="00EC1C76">
            <w:pPr>
              <w:pStyle w:val="Date"/>
            </w:pPr>
            <w:r w:rsidRPr="00EC1C76">
              <w:t>25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9A409E" w14:textId="77777777" w:rsidR="00EC1C76" w:rsidRPr="00D772CE" w:rsidRDefault="00EC1C76" w:rsidP="00EC1C76">
            <w:pPr>
              <w:pStyle w:val="Date"/>
            </w:pPr>
            <w:r w:rsidRPr="00EC1C76">
              <w:t>26</w:t>
            </w:r>
          </w:p>
        </w:tc>
      </w:tr>
      <w:tr w:rsidR="00EC1C76" w14:paraId="0C50D2A7" w14:textId="77777777" w:rsidTr="009305FE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F8B7ED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FB4CF58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835169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6D71F76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5DE9E14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8631F2F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B03793" w14:textId="0F08907B" w:rsidR="00EC1C76" w:rsidRDefault="007C02D8" w:rsidP="00EC1C76">
            <w:r>
              <w:t>Service 10:15 Am</w:t>
            </w:r>
          </w:p>
        </w:tc>
      </w:tr>
      <w:tr w:rsidR="00EC1C76" w:rsidRPr="00EC1C76" w14:paraId="4BD4B14B" w14:textId="77777777" w:rsidTr="009305FE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3AE18C1" w14:textId="77777777" w:rsidR="00EC1C76" w:rsidRDefault="00EC1C76" w:rsidP="00EC1C76">
            <w:pPr>
              <w:pStyle w:val="Date"/>
            </w:pPr>
            <w:r w:rsidRPr="00EC1C76"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F84D8D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8C3DEDC" w14:textId="77777777" w:rsidR="00EC1C76" w:rsidRPr="00D772CE" w:rsidRDefault="00EC1C76" w:rsidP="00EC1C76">
            <w:pPr>
              <w:pStyle w:val="Off-MonthDate"/>
            </w:pPr>
            <w:r w:rsidRPr="00EC1C76"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D496015" w14:textId="77777777" w:rsidR="00EC1C76" w:rsidRPr="00D772CE" w:rsidRDefault="00EC1C76" w:rsidP="00EC1C76">
            <w:pPr>
              <w:pStyle w:val="Off-MonthDate"/>
            </w:pPr>
            <w:r w:rsidRPr="00EC1C76"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2F7EE60" w14:textId="77777777" w:rsidR="00EC1C76" w:rsidRPr="00D772CE" w:rsidRDefault="00EC1C76" w:rsidP="00EC1C76">
            <w:pPr>
              <w:pStyle w:val="Off-MonthDate"/>
            </w:pPr>
            <w:r w:rsidRPr="00EC1C76"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C80D687" w14:textId="77777777" w:rsidR="00EC1C76" w:rsidRPr="00D772CE" w:rsidRDefault="00EC1C76" w:rsidP="00EC1C76">
            <w:pPr>
              <w:pStyle w:val="Off-MonthDate"/>
            </w:pPr>
            <w:r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5B2EA55" w14:textId="77777777" w:rsidR="00EC1C76" w:rsidRPr="00D772CE" w:rsidRDefault="00EC1C76" w:rsidP="00EC1C76">
            <w:pPr>
              <w:pStyle w:val="Off-MonthDate"/>
            </w:pPr>
            <w:r>
              <w:t>5</w:t>
            </w:r>
          </w:p>
        </w:tc>
      </w:tr>
      <w:tr w:rsidR="00D772CE" w14:paraId="169B5DC8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39A27219" w14:textId="29198A59" w:rsidR="00D772CE" w:rsidRDefault="007C02D8" w:rsidP="00D772CE">
            <w:r>
              <w:t>Visioning committee @7pm</w:t>
            </w: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27FFF97B" w14:textId="77777777" w:rsidR="00D772CE" w:rsidRDefault="00D772CE" w:rsidP="00D772CE"/>
        </w:tc>
        <w:tc>
          <w:tcPr>
            <w:tcW w:w="1269" w:type="dxa"/>
            <w:tcBorders>
              <w:top w:val="nil"/>
            </w:tcBorders>
          </w:tcPr>
          <w:p w14:paraId="2212B9B4" w14:textId="77777777" w:rsidR="00D772CE" w:rsidRDefault="00D772CE" w:rsidP="00D772CE"/>
        </w:tc>
        <w:tc>
          <w:tcPr>
            <w:tcW w:w="1270" w:type="dxa"/>
            <w:tcBorders>
              <w:top w:val="nil"/>
            </w:tcBorders>
          </w:tcPr>
          <w:p w14:paraId="436AF5F2" w14:textId="77777777" w:rsidR="00D772CE" w:rsidRDefault="00D772CE" w:rsidP="00D772CE"/>
        </w:tc>
        <w:tc>
          <w:tcPr>
            <w:tcW w:w="1269" w:type="dxa"/>
            <w:tcBorders>
              <w:top w:val="nil"/>
            </w:tcBorders>
          </w:tcPr>
          <w:p w14:paraId="796A30A8" w14:textId="77777777" w:rsidR="00D772CE" w:rsidRDefault="00D772CE" w:rsidP="00D772CE"/>
        </w:tc>
        <w:tc>
          <w:tcPr>
            <w:tcW w:w="1269" w:type="dxa"/>
            <w:tcBorders>
              <w:top w:val="nil"/>
            </w:tcBorders>
          </w:tcPr>
          <w:p w14:paraId="79D9A4DF" w14:textId="77777777" w:rsidR="00D772CE" w:rsidRDefault="00D772CE" w:rsidP="00D772CE"/>
        </w:tc>
        <w:tc>
          <w:tcPr>
            <w:tcW w:w="1270" w:type="dxa"/>
            <w:tcBorders>
              <w:top w:val="nil"/>
            </w:tcBorders>
          </w:tcPr>
          <w:p w14:paraId="2D970B5B" w14:textId="14C6753D" w:rsidR="00D772CE" w:rsidRDefault="007C02D8" w:rsidP="00D772CE">
            <w:r>
              <w:t>Service 10:15 Am</w:t>
            </w:r>
          </w:p>
        </w:tc>
      </w:tr>
      <w:tr w:rsidR="00D772CE" w:rsidRPr="00D772CE" w14:paraId="04BF358D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61696C37" w14:textId="77777777" w:rsidR="00D772CE" w:rsidRPr="00D772CE" w:rsidRDefault="00EC1C76" w:rsidP="00EC1C76">
            <w:pPr>
              <w:pStyle w:val="Off-MonthDate"/>
            </w:pPr>
            <w: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24695A6A" w14:textId="77777777" w:rsidR="00D772CE" w:rsidRPr="00D772CE" w:rsidRDefault="00EC1C76" w:rsidP="00D772CE">
            <w:pPr>
              <w:pStyle w:val="Off-MonthDate"/>
            </w:pPr>
            <w: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78BE6594" w14:textId="77777777" w:rsidR="00D772CE" w:rsidRPr="00D772CE" w:rsidRDefault="00EC1C76" w:rsidP="00D772CE">
            <w:pPr>
              <w:pStyle w:val="Off-MonthDate"/>
            </w:pPr>
            <w:r>
              <w:t>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3B4BCD23" w14:textId="77777777" w:rsidR="00D772CE" w:rsidRPr="00D772CE" w:rsidRDefault="00EC1C76" w:rsidP="00D772CE">
            <w:pPr>
              <w:pStyle w:val="Off-MonthDate"/>
            </w:pPr>
            <w: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6609809E" w14:textId="77777777" w:rsidR="00D772CE" w:rsidRPr="00D772CE" w:rsidRDefault="00EC1C76" w:rsidP="00D772CE">
            <w:pPr>
              <w:pStyle w:val="Off-MonthDate"/>
            </w:pPr>
            <w:r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1598237D" w14:textId="77777777" w:rsidR="00D772CE" w:rsidRPr="00D772CE" w:rsidRDefault="00EC1C76" w:rsidP="00D772CE">
            <w:pPr>
              <w:pStyle w:val="Off-MonthDate"/>
            </w:pPr>
            <w:r>
              <w:t>11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08963014" w14:textId="77777777" w:rsidR="00D772CE" w:rsidRPr="00D772CE" w:rsidRDefault="00EC1C76" w:rsidP="00D772CE">
            <w:pPr>
              <w:pStyle w:val="Off-MonthDate"/>
            </w:pPr>
            <w:r>
              <w:t>12</w:t>
            </w:r>
          </w:p>
        </w:tc>
      </w:tr>
      <w:tr w:rsidR="00D772CE" w14:paraId="0BE3C845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</w:tcBorders>
          </w:tcPr>
          <w:p w14:paraId="3676243C" w14:textId="77777777" w:rsidR="00D772CE" w:rsidRDefault="00D772CE" w:rsidP="00D772CE"/>
        </w:tc>
        <w:tc>
          <w:tcPr>
            <w:tcW w:w="1269" w:type="dxa"/>
            <w:tcBorders>
              <w:top w:val="nil"/>
            </w:tcBorders>
          </w:tcPr>
          <w:p w14:paraId="6D58EC9C" w14:textId="77777777" w:rsidR="00D772CE" w:rsidRDefault="00D772CE" w:rsidP="00D772CE"/>
        </w:tc>
        <w:tc>
          <w:tcPr>
            <w:tcW w:w="1269" w:type="dxa"/>
            <w:tcBorders>
              <w:top w:val="nil"/>
            </w:tcBorders>
          </w:tcPr>
          <w:p w14:paraId="0779FC36" w14:textId="77777777" w:rsidR="00D772CE" w:rsidRDefault="00D772CE" w:rsidP="00D772CE"/>
        </w:tc>
        <w:tc>
          <w:tcPr>
            <w:tcW w:w="1270" w:type="dxa"/>
            <w:tcBorders>
              <w:top w:val="nil"/>
            </w:tcBorders>
          </w:tcPr>
          <w:p w14:paraId="6DCD4781" w14:textId="77777777" w:rsidR="00D772CE" w:rsidRDefault="00D772CE" w:rsidP="00D772CE"/>
        </w:tc>
        <w:tc>
          <w:tcPr>
            <w:tcW w:w="1269" w:type="dxa"/>
            <w:tcBorders>
              <w:top w:val="nil"/>
            </w:tcBorders>
          </w:tcPr>
          <w:p w14:paraId="773D204A" w14:textId="77777777" w:rsidR="00D772CE" w:rsidRDefault="00D772CE" w:rsidP="00D772CE"/>
        </w:tc>
        <w:tc>
          <w:tcPr>
            <w:tcW w:w="1269" w:type="dxa"/>
            <w:tcBorders>
              <w:top w:val="nil"/>
            </w:tcBorders>
          </w:tcPr>
          <w:p w14:paraId="7F0C9D9B" w14:textId="77777777" w:rsidR="00D772CE" w:rsidRDefault="00D772CE" w:rsidP="00D772CE"/>
        </w:tc>
        <w:tc>
          <w:tcPr>
            <w:tcW w:w="1270" w:type="dxa"/>
            <w:tcBorders>
              <w:top w:val="nil"/>
            </w:tcBorders>
          </w:tcPr>
          <w:p w14:paraId="220744B6" w14:textId="00632CAE" w:rsidR="00D772CE" w:rsidRDefault="007C02D8" w:rsidP="00D772CE">
            <w:r>
              <w:t>Service 10:15 Am</w:t>
            </w:r>
          </w:p>
        </w:tc>
      </w:tr>
    </w:tbl>
    <w:p w14:paraId="3C86C3DA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Ind w:w="281" w:type="dxa"/>
        <w:tblLook w:val="04A0" w:firstRow="1" w:lastRow="0" w:firstColumn="1" w:lastColumn="0" w:noHBand="0" w:noVBand="1"/>
        <w:tblDescription w:val="Space for notes"/>
      </w:tblPr>
      <w:tblGrid>
        <w:gridCol w:w="6950"/>
      </w:tblGrid>
      <w:tr w:rsidR="003C4EED" w14:paraId="3BA5E7C1" w14:textId="77777777" w:rsidTr="003256DC">
        <w:trPr>
          <w:cantSplit/>
          <w:trHeight w:hRule="exact" w:val="1800"/>
        </w:trPr>
        <w:tc>
          <w:tcPr>
            <w:tcW w:w="6950" w:type="dxa"/>
          </w:tcPr>
          <w:p w14:paraId="1914524C" w14:textId="77777777" w:rsidR="003C4EED" w:rsidRDefault="003C4EED"/>
        </w:tc>
      </w:tr>
    </w:tbl>
    <w:p w14:paraId="66B8AF27" w14:textId="77777777" w:rsidR="003256DC" w:rsidRDefault="003256DC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55"/>
        <w:gridCol w:w="4430"/>
      </w:tblGrid>
      <w:tr w:rsidR="003C4EED" w14:paraId="1BFBCB80" w14:textId="77777777" w:rsidTr="003256DC">
        <w:trPr>
          <w:cantSplit/>
        </w:trPr>
        <w:tc>
          <w:tcPr>
            <w:tcW w:w="4288" w:type="dxa"/>
          </w:tcPr>
          <w:p w14:paraId="5624556A" w14:textId="77777777" w:rsidR="003C4EED" w:rsidRDefault="00B33D9E">
            <w:pPr>
              <w:pStyle w:val="Month"/>
            </w:pPr>
            <w:r>
              <w:lastRenderedPageBreak/>
              <w:t>March</w:t>
            </w:r>
          </w:p>
        </w:tc>
        <w:tc>
          <w:tcPr>
            <w:tcW w:w="4263" w:type="dxa"/>
          </w:tcPr>
          <w:p w14:paraId="4AEDB313" w14:textId="77777777" w:rsidR="003C4EED" w:rsidRDefault="00662115" w:rsidP="00441D1E">
            <w:pPr>
              <w:pStyle w:val="Year"/>
            </w:pPr>
            <w:r>
              <w:t>2023</w:t>
            </w:r>
          </w:p>
        </w:tc>
      </w:tr>
    </w:tbl>
    <w:p w14:paraId="25BAC10C" w14:textId="77777777" w:rsidR="003C4EED" w:rsidRDefault="003C4EED">
      <w:pPr>
        <w:pStyle w:val="NoSpacing"/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8"/>
        <w:gridCol w:w="1269"/>
        <w:gridCol w:w="1269"/>
        <w:gridCol w:w="1270"/>
        <w:gridCol w:w="1269"/>
        <w:gridCol w:w="1270"/>
        <w:gridCol w:w="1270"/>
      </w:tblGrid>
      <w:tr w:rsidR="003C4EED" w14:paraId="18772320" w14:textId="77777777" w:rsidTr="00EC1C76">
        <w:trPr>
          <w:cantSplit/>
          <w:trHeight w:hRule="exact" w:val="274"/>
        </w:trPr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8CB125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748C5F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39C744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59E62BB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83E7068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E6B22C5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21A301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EC1C76" w14:paraId="6872C698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8B3A39" w14:textId="77777777" w:rsidR="00EC1C76" w:rsidRDefault="00EC1C76" w:rsidP="00EC1C76">
            <w:pPr>
              <w:pStyle w:val="Off-MonthDate"/>
            </w:pPr>
            <w:r w:rsidRPr="00EC1C76"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456E01" w14:textId="77777777" w:rsidR="00EC1C76" w:rsidRPr="00EC1C76" w:rsidRDefault="00EC1C76" w:rsidP="00EC1C76">
            <w:pPr>
              <w:pStyle w:val="Date"/>
              <w:rPr>
                <w:rFonts w:asciiTheme="minorHAnsi" w:hAnsiTheme="minorHAnsi"/>
                <w:color w:val="BEA388" w:themeColor="accent4" w:themeTint="99"/>
                <w:sz w:val="22"/>
              </w:rPr>
            </w:pPr>
            <w:r w:rsidRPr="00EC1C76">
              <w:rPr>
                <w:rFonts w:asciiTheme="minorHAnsi" w:hAnsiTheme="minorHAnsi"/>
                <w:color w:val="BEA388" w:themeColor="accent4" w:themeTint="99"/>
                <w:sz w:val="22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99F94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FCD54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8E354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09F62CD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D9E2EB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5</w:t>
            </w:r>
          </w:p>
        </w:tc>
      </w:tr>
      <w:tr w:rsidR="002E2FFA" w14:paraId="2724D919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639A457" w14:textId="77777777" w:rsidR="002E2FFA" w:rsidRDefault="002E2FFA" w:rsidP="002E2FFA">
            <w:pPr>
              <w:pStyle w:val="Off-Month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C625F65" w14:textId="77777777" w:rsidR="002E2FFA" w:rsidRDefault="002E2FFA" w:rsidP="002E2FFA">
            <w:pPr>
              <w:pStyle w:val="Off-Month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4F26B9A" w14:textId="77777777" w:rsidR="002E2FFA" w:rsidRDefault="002E2FFA" w:rsidP="002E2FFA">
            <w:pPr>
              <w:pStyle w:val="Off-Month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16B87C" w14:textId="77777777" w:rsidR="002E2FFA" w:rsidRDefault="002E2FFA" w:rsidP="002E2FFA">
            <w:pPr>
              <w:pStyle w:val="Off-Month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B00FBE" w14:textId="77777777" w:rsidR="002E2FFA" w:rsidRDefault="002E2FFA" w:rsidP="002E2FFA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258A353" w14:textId="77777777" w:rsidR="002E2FFA" w:rsidRDefault="002E2FFA" w:rsidP="002E2FFA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D7E7394" w14:textId="72DB2E88" w:rsidR="002E2FFA" w:rsidRDefault="007C02D8" w:rsidP="002E2FFA">
            <w:r>
              <w:t>Service 10:15 Am</w:t>
            </w:r>
          </w:p>
        </w:tc>
      </w:tr>
      <w:tr w:rsidR="00EC1C76" w:rsidRPr="00EC1C76" w14:paraId="5143D486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BA94FF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96CFC2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511A2E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0A3701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9107CC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88F7DE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3DE468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12</w:t>
            </w:r>
          </w:p>
        </w:tc>
      </w:tr>
      <w:tr w:rsidR="00EC1C76" w14:paraId="42B4F103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23CF6B7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7D1A2BE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05D522D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7266B8D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7F8ECF2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A6C8E6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104889" w14:textId="77777777" w:rsidR="007C02D8" w:rsidRDefault="007C02D8" w:rsidP="00EC1C76">
            <w:r>
              <w:t>Service 10:15 Am</w:t>
            </w:r>
          </w:p>
          <w:p w14:paraId="0075CFE3" w14:textId="65B168D9" w:rsidR="00EC1C76" w:rsidRDefault="007C02D8" w:rsidP="00EC1C76">
            <w:r>
              <w:t>Special Musical Guest</w:t>
            </w:r>
          </w:p>
        </w:tc>
      </w:tr>
      <w:tr w:rsidR="00EC1C76" w:rsidRPr="00EC1C76" w14:paraId="2CEEBB73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8EC6C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6B7DB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8C246F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028829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278CA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4B2D9F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C21EF8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19</w:t>
            </w:r>
          </w:p>
        </w:tc>
      </w:tr>
      <w:tr w:rsidR="00EC1C76" w14:paraId="5A402304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D9A0776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91D2E27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808AC5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158AA78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1907DA9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F317B7D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85B1BA3" w14:textId="17866FB9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169F7DFF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98C326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275C2F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AC4CCF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F77CF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81DEC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84C6A5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982A6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26</w:t>
            </w:r>
          </w:p>
        </w:tc>
      </w:tr>
      <w:tr w:rsidR="00EC1C76" w14:paraId="43DE909B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FB16B89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477670C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135F89D" w14:textId="77777777" w:rsidR="007C02D8" w:rsidRDefault="007C02D8" w:rsidP="007C02D8">
            <w:r>
              <w:t>Worship Night</w:t>
            </w:r>
          </w:p>
          <w:p w14:paraId="4ADFBEC2" w14:textId="77777777" w:rsidR="00EC1C76" w:rsidRDefault="00EC1C76" w:rsidP="00EC1C76"/>
          <w:p w14:paraId="6D705D8B" w14:textId="77777777" w:rsidR="007C02D8" w:rsidRDefault="007C02D8" w:rsidP="00EC1C76"/>
          <w:p w14:paraId="03B91001" w14:textId="04A5F338" w:rsidR="007C02D8" w:rsidRDefault="007C02D8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DA7A544" w14:textId="77777777" w:rsidR="00EC1C76" w:rsidRDefault="00EC1C76" w:rsidP="00EC1C76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37C16AA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A7E666D" w14:textId="77777777" w:rsidR="00EC1C76" w:rsidRDefault="00EC1C76" w:rsidP="00EC1C76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E2C484D" w14:textId="63B073EE" w:rsidR="00EC1C76" w:rsidRDefault="007C02D8" w:rsidP="00EC1C76">
            <w:r>
              <w:t>Service 10:15 Am</w:t>
            </w:r>
          </w:p>
        </w:tc>
      </w:tr>
      <w:tr w:rsidR="00EC1C76" w14:paraId="4581A54C" w14:textId="77777777" w:rsidTr="00727C5F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5E73F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E935C3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64483A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D7AFB2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00DE9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67B971" w14:textId="77777777" w:rsidR="00EC1C76" w:rsidRDefault="00EC1C76" w:rsidP="00EC1C76">
            <w:pPr>
              <w:pStyle w:val="Off-MonthDate"/>
            </w:pPr>
            <w: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442108D" w14:textId="77777777" w:rsidR="00EC1C76" w:rsidRDefault="00EC1C76" w:rsidP="00EC1C76">
            <w:pPr>
              <w:pStyle w:val="Off-MonthDate"/>
            </w:pPr>
            <w:r>
              <w:t>2</w:t>
            </w:r>
          </w:p>
        </w:tc>
      </w:tr>
      <w:tr w:rsidR="002E2FFA" w14:paraId="1639632A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AF37AB" w14:textId="77777777" w:rsidR="002E2FFA" w:rsidRDefault="002E2FFA" w:rsidP="002E2FFA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1F7538A" w14:textId="77777777" w:rsidR="002E2FFA" w:rsidRDefault="002E2FFA" w:rsidP="002E2FFA"/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84CCCB8" w14:textId="77777777" w:rsidR="002E2FFA" w:rsidRDefault="002E2FFA" w:rsidP="002E2FFA"/>
        </w:tc>
        <w:tc>
          <w:tcPr>
            <w:tcW w:w="1270" w:type="dxa"/>
            <w:tcBorders>
              <w:top w:val="nil"/>
            </w:tcBorders>
            <w:vAlign w:val="bottom"/>
          </w:tcPr>
          <w:p w14:paraId="755684C9" w14:textId="77777777" w:rsidR="002E2FFA" w:rsidRDefault="002E2FFA" w:rsidP="002E2FFA"/>
        </w:tc>
        <w:tc>
          <w:tcPr>
            <w:tcW w:w="1269" w:type="dxa"/>
            <w:tcBorders>
              <w:top w:val="nil"/>
            </w:tcBorders>
            <w:vAlign w:val="bottom"/>
          </w:tcPr>
          <w:p w14:paraId="1330F9F9" w14:textId="77777777" w:rsidR="002E2FFA" w:rsidRDefault="002E2FFA" w:rsidP="002E2FFA"/>
        </w:tc>
        <w:tc>
          <w:tcPr>
            <w:tcW w:w="1270" w:type="dxa"/>
            <w:tcBorders>
              <w:top w:val="nil"/>
            </w:tcBorders>
            <w:vAlign w:val="bottom"/>
          </w:tcPr>
          <w:p w14:paraId="58F28F1C" w14:textId="77777777" w:rsidR="002E2FFA" w:rsidRDefault="002E2FFA" w:rsidP="002E2FFA"/>
        </w:tc>
        <w:tc>
          <w:tcPr>
            <w:tcW w:w="1270" w:type="dxa"/>
            <w:tcBorders>
              <w:top w:val="nil"/>
            </w:tcBorders>
            <w:vAlign w:val="bottom"/>
          </w:tcPr>
          <w:p w14:paraId="6C691437" w14:textId="4B9DDE2E" w:rsidR="002E2FFA" w:rsidRDefault="007C02D8" w:rsidP="002E2FFA">
            <w:r>
              <w:t>Service 10:15 Am</w:t>
            </w:r>
          </w:p>
        </w:tc>
      </w:tr>
      <w:tr w:rsidR="002E2FFA" w:rsidRPr="002E2FFA" w14:paraId="296603C2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9E0C5D" w14:textId="77777777" w:rsidR="002E2FFA" w:rsidRPr="002E2FFA" w:rsidRDefault="00EC1C76" w:rsidP="002E2FFA">
            <w:pPr>
              <w:pStyle w:val="Off-MonthDate"/>
            </w:pPr>
            <w: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744D17E9" w14:textId="77777777" w:rsidR="002E2FFA" w:rsidRPr="002E2FFA" w:rsidRDefault="00EC1C76" w:rsidP="002E2FFA">
            <w:pPr>
              <w:pStyle w:val="Off-MonthDate"/>
            </w:pPr>
            <w: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4C9B3477" w14:textId="77777777" w:rsidR="002E2FFA" w:rsidRPr="002E2FFA" w:rsidRDefault="00EC1C76" w:rsidP="002E2FFA">
            <w:pPr>
              <w:pStyle w:val="Off-MonthDate"/>
            </w:pPr>
            <w:r>
              <w:t>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79388594" w14:textId="77777777" w:rsidR="002E2FFA" w:rsidRPr="002E2FFA" w:rsidRDefault="00EC1C76" w:rsidP="002E2FFA">
            <w:pPr>
              <w:pStyle w:val="Off-MonthDate"/>
            </w:pPr>
            <w: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0869827E" w14:textId="77777777" w:rsidR="002E2FFA" w:rsidRPr="002E2FFA" w:rsidRDefault="00EC1C76" w:rsidP="002E2FFA">
            <w:pPr>
              <w:pStyle w:val="Off-MonthDate"/>
            </w:pPr>
            <w:r>
              <w:t>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52BFDBD6" w14:textId="77777777" w:rsidR="002E2FFA" w:rsidRPr="002E2FFA" w:rsidRDefault="00EC1C76" w:rsidP="002E2FFA">
            <w:pPr>
              <w:pStyle w:val="Off-MonthDate"/>
            </w:pPr>
            <w:r>
              <w:t>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25618632" w14:textId="77777777" w:rsidR="002E2FFA" w:rsidRPr="002E2FFA" w:rsidRDefault="00EC1C76" w:rsidP="002E2FFA">
            <w:pPr>
              <w:pStyle w:val="Off-MonthDate"/>
            </w:pPr>
            <w:r>
              <w:t>9</w:t>
            </w:r>
          </w:p>
        </w:tc>
      </w:tr>
      <w:tr w:rsidR="002E2FFA" w14:paraId="6A07C552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</w:tcBorders>
          </w:tcPr>
          <w:p w14:paraId="49AAE9EA" w14:textId="77777777" w:rsidR="002E2FFA" w:rsidRDefault="002E2FFA" w:rsidP="00EC1C76">
            <w:pPr>
              <w:pStyle w:val="Off-MonthDate"/>
            </w:pPr>
          </w:p>
        </w:tc>
        <w:tc>
          <w:tcPr>
            <w:tcW w:w="1269" w:type="dxa"/>
            <w:tcBorders>
              <w:top w:val="nil"/>
            </w:tcBorders>
          </w:tcPr>
          <w:p w14:paraId="3CDC97F1" w14:textId="77777777" w:rsidR="002E2FFA" w:rsidRDefault="002E2FFA" w:rsidP="00EC1C76">
            <w:pPr>
              <w:pStyle w:val="Off-MonthDate"/>
            </w:pPr>
          </w:p>
        </w:tc>
        <w:tc>
          <w:tcPr>
            <w:tcW w:w="1269" w:type="dxa"/>
            <w:tcBorders>
              <w:top w:val="nil"/>
            </w:tcBorders>
          </w:tcPr>
          <w:p w14:paraId="75BDBB89" w14:textId="77777777" w:rsidR="002E2FFA" w:rsidRDefault="002E2FFA" w:rsidP="00EC1C76">
            <w:pPr>
              <w:pStyle w:val="Off-MonthDate"/>
            </w:pPr>
          </w:p>
        </w:tc>
        <w:tc>
          <w:tcPr>
            <w:tcW w:w="1270" w:type="dxa"/>
            <w:tcBorders>
              <w:top w:val="nil"/>
            </w:tcBorders>
          </w:tcPr>
          <w:p w14:paraId="0AD05F73" w14:textId="77777777" w:rsidR="002E2FFA" w:rsidRDefault="002E2FFA" w:rsidP="00EC1C76">
            <w:pPr>
              <w:pStyle w:val="Off-MonthDate"/>
            </w:pPr>
          </w:p>
        </w:tc>
        <w:tc>
          <w:tcPr>
            <w:tcW w:w="1269" w:type="dxa"/>
            <w:tcBorders>
              <w:top w:val="nil"/>
            </w:tcBorders>
          </w:tcPr>
          <w:p w14:paraId="76EA68CF" w14:textId="77777777" w:rsidR="002E2FFA" w:rsidRDefault="002E2FFA" w:rsidP="00EC1C76">
            <w:pPr>
              <w:pStyle w:val="Off-MonthDate"/>
            </w:pPr>
          </w:p>
        </w:tc>
        <w:tc>
          <w:tcPr>
            <w:tcW w:w="1270" w:type="dxa"/>
            <w:tcBorders>
              <w:top w:val="nil"/>
            </w:tcBorders>
          </w:tcPr>
          <w:p w14:paraId="19C3C995" w14:textId="77777777" w:rsidR="002E2FFA" w:rsidRDefault="002E2FFA" w:rsidP="00EC1C76">
            <w:pPr>
              <w:pStyle w:val="Off-MonthDate"/>
            </w:pPr>
          </w:p>
        </w:tc>
        <w:tc>
          <w:tcPr>
            <w:tcW w:w="1270" w:type="dxa"/>
            <w:tcBorders>
              <w:top w:val="nil"/>
            </w:tcBorders>
          </w:tcPr>
          <w:p w14:paraId="071920B0" w14:textId="3874A311" w:rsidR="002E2FFA" w:rsidRDefault="007C02D8" w:rsidP="00EC1C76">
            <w:pPr>
              <w:pStyle w:val="Off-MonthDate"/>
            </w:pPr>
            <w:r>
              <w:t>Service 10:15 Am</w:t>
            </w:r>
          </w:p>
        </w:tc>
      </w:tr>
    </w:tbl>
    <w:p w14:paraId="4729BC45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14:paraId="591B6D21" w14:textId="77777777" w:rsidTr="003256DC">
        <w:trPr>
          <w:cantSplit/>
          <w:trHeight w:hRule="exact" w:val="1800"/>
        </w:trPr>
        <w:tc>
          <w:tcPr>
            <w:tcW w:w="7200" w:type="dxa"/>
          </w:tcPr>
          <w:p w14:paraId="272888F9" w14:textId="77777777" w:rsidR="003C4EED" w:rsidRDefault="003C4EED"/>
        </w:tc>
      </w:tr>
    </w:tbl>
    <w:p w14:paraId="0C367F6E" w14:textId="77777777" w:rsidR="003256DC" w:rsidRDefault="003256DC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3C4EED" w14:paraId="2F920BB9" w14:textId="77777777" w:rsidTr="003256DC">
        <w:trPr>
          <w:cantSplit/>
        </w:trPr>
        <w:tc>
          <w:tcPr>
            <w:tcW w:w="4437" w:type="dxa"/>
          </w:tcPr>
          <w:p w14:paraId="21C35CC7" w14:textId="77777777" w:rsidR="003C4EED" w:rsidRDefault="00B33D9E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4438" w:type="dxa"/>
          </w:tcPr>
          <w:p w14:paraId="5ECB1283" w14:textId="77777777" w:rsidR="003C4EED" w:rsidRDefault="00662115" w:rsidP="00441D1E">
            <w:pPr>
              <w:pStyle w:val="Year"/>
            </w:pPr>
            <w:r>
              <w:t>2023</w:t>
            </w:r>
          </w:p>
        </w:tc>
      </w:tr>
    </w:tbl>
    <w:p w14:paraId="10D893C6" w14:textId="77777777" w:rsidR="003C4EED" w:rsidRDefault="003C4EED">
      <w:pPr>
        <w:pStyle w:val="NoSpacing"/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8"/>
        <w:gridCol w:w="1269"/>
        <w:gridCol w:w="1269"/>
        <w:gridCol w:w="1270"/>
        <w:gridCol w:w="1269"/>
        <w:gridCol w:w="1270"/>
        <w:gridCol w:w="1270"/>
      </w:tblGrid>
      <w:tr w:rsidR="003C4EED" w14:paraId="2BFD6353" w14:textId="77777777" w:rsidTr="00EC1C76">
        <w:trPr>
          <w:cantSplit/>
          <w:trHeight w:hRule="exact" w:val="274"/>
        </w:trPr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A9C50E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F997C9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40AA80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D9B7FC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73FCF6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6BC4EF8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12E659F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EC1C76" w14:paraId="689BC09D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D82379" w14:textId="77777777" w:rsidR="00EC1C76" w:rsidRDefault="00EC1C76" w:rsidP="00EC1C76">
            <w:pPr>
              <w:pStyle w:val="Off-MonthDate"/>
            </w:pPr>
            <w:r w:rsidRPr="00EC1C76"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D594E7" w14:textId="77777777" w:rsidR="00EC1C76" w:rsidRDefault="00EC1C76" w:rsidP="00EC1C76">
            <w:pPr>
              <w:pStyle w:val="Off-MonthDate"/>
            </w:pPr>
            <w:r w:rsidRPr="00EC1C76"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BE2162" w14:textId="77777777" w:rsidR="00EC1C76" w:rsidRDefault="00EC1C76" w:rsidP="00EC1C76">
            <w:pPr>
              <w:pStyle w:val="Off-MonthDate"/>
            </w:pPr>
            <w:r w:rsidRPr="00EC1C76">
              <w:t>29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1380AC" w14:textId="77777777" w:rsidR="00EC1C76" w:rsidRDefault="00EC1C76" w:rsidP="00EC1C76">
            <w:pPr>
              <w:pStyle w:val="Off-MonthDate"/>
            </w:pPr>
            <w:r w:rsidRPr="00EC1C76"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03C18AE" w14:textId="77777777" w:rsidR="00EC1C76" w:rsidRPr="00EC1C76" w:rsidRDefault="00EC1C76" w:rsidP="00EC1C76">
            <w:pPr>
              <w:pStyle w:val="Date"/>
              <w:rPr>
                <w:rFonts w:asciiTheme="minorHAnsi" w:hAnsiTheme="minorHAnsi"/>
                <w:color w:val="BEA388" w:themeColor="accent4" w:themeTint="99"/>
                <w:sz w:val="22"/>
              </w:rPr>
            </w:pPr>
            <w:r w:rsidRPr="00EC1C76">
              <w:rPr>
                <w:rFonts w:asciiTheme="minorHAnsi" w:hAnsiTheme="minorHAnsi"/>
                <w:color w:val="BEA388" w:themeColor="accent4" w:themeTint="99"/>
                <w:sz w:val="22"/>
              </w:rPr>
              <w:t>31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C8BAF0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5C6043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</w:t>
            </w:r>
          </w:p>
        </w:tc>
      </w:tr>
      <w:tr w:rsidR="007B79A2" w14:paraId="405777C9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A3927B1" w14:textId="77777777" w:rsidR="007B79A2" w:rsidRDefault="007B79A2" w:rsidP="007B79A2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B49747" w14:textId="77777777" w:rsidR="007B79A2" w:rsidRDefault="007B79A2" w:rsidP="007B79A2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41C60CC" w14:textId="77777777" w:rsidR="007B79A2" w:rsidRDefault="007B79A2" w:rsidP="007B79A2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BA626D" w14:textId="77777777" w:rsidR="007B79A2" w:rsidRDefault="007B79A2" w:rsidP="007B79A2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C5ED428" w14:textId="77777777" w:rsidR="007B79A2" w:rsidRDefault="007B79A2" w:rsidP="007B79A2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CFDACDE" w14:textId="77777777" w:rsidR="007B79A2" w:rsidRDefault="007B79A2" w:rsidP="007B79A2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DD8C2E" w14:textId="508A46D9" w:rsidR="007B79A2" w:rsidRDefault="007C02D8" w:rsidP="007B79A2">
            <w:pPr>
              <w:pStyle w:val="Date"/>
            </w:pPr>
            <w:r>
              <w:t>Service 10:15 Am</w:t>
            </w:r>
          </w:p>
        </w:tc>
      </w:tr>
      <w:tr w:rsidR="00EC1C76" w:rsidRPr="00EC1C76" w14:paraId="3D94AFD1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9B20E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84A115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870A5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3A4BB7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B8BAD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6E4B88D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F88C90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9</w:t>
            </w:r>
          </w:p>
        </w:tc>
      </w:tr>
      <w:tr w:rsidR="00EC1C76" w14:paraId="59E1DBC8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C29A717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4FBDFBE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C35351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960155C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620101C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716EA05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51CB894" w14:textId="5CE74AFA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31246537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8B9759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DE0742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D4B74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988516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DA8774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2F4868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9D8E70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16</w:t>
            </w:r>
          </w:p>
        </w:tc>
      </w:tr>
      <w:tr w:rsidR="00EC1C76" w14:paraId="7B45322B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4BCF1D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3556718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610292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AAC88BC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8066B23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9490B90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24D51BA" w14:textId="7A37B6C2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2D4CAAE3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A2A78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3012B3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EE4135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C7683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F70FB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B23407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26DE73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23</w:t>
            </w:r>
          </w:p>
        </w:tc>
      </w:tr>
      <w:tr w:rsidR="00EC1C76" w:rsidRPr="00EC1C76" w14:paraId="72CDFE64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14481E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C37968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96108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7041AE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387E07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B9F31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EAFA15B" w14:textId="6906A561" w:rsidR="00EC1C76" w:rsidRPr="00EC1C76" w:rsidRDefault="007C02D8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>
              <w:t>Service 10:15 Am</w:t>
            </w:r>
          </w:p>
        </w:tc>
      </w:tr>
      <w:tr w:rsidR="00EC1C76" w:rsidRPr="00EC1C76" w14:paraId="53545A40" w14:textId="77777777" w:rsidTr="00080CF8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3A5367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427620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E9590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4082B6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7585B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F9807B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6CB47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30</w:t>
            </w:r>
          </w:p>
        </w:tc>
      </w:tr>
      <w:tr w:rsidR="007B79A2" w14:paraId="014D06E4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6173059" w14:textId="77777777" w:rsidR="007B79A2" w:rsidRDefault="007B79A2" w:rsidP="007B79A2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2A6C424" w14:textId="77777777" w:rsidR="007B79A2" w:rsidRDefault="007B79A2" w:rsidP="007B79A2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2BF4B94" w14:textId="77777777" w:rsidR="007B79A2" w:rsidRDefault="007B79A2" w:rsidP="007B79A2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FC356F1" w14:textId="77777777" w:rsidR="007B79A2" w:rsidRDefault="007B79A2" w:rsidP="007B79A2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3EB1DDC" w14:textId="77777777" w:rsidR="007B79A2" w:rsidRDefault="007B79A2" w:rsidP="007B79A2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E5779C" w14:textId="77777777" w:rsidR="007B79A2" w:rsidRDefault="007B79A2" w:rsidP="007B79A2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72A6ABA" w14:textId="530210FF" w:rsidR="007B79A2" w:rsidRDefault="007C02D8" w:rsidP="007B79A2">
            <w:pPr>
              <w:pStyle w:val="Date"/>
            </w:pPr>
            <w:r>
              <w:t>Service 10:15 Am</w:t>
            </w:r>
          </w:p>
        </w:tc>
      </w:tr>
      <w:tr w:rsidR="007B79A2" w:rsidRPr="007B79A2" w14:paraId="0B9CBCBA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30DF77A" w14:textId="77777777" w:rsidR="007B79A2" w:rsidRPr="007B79A2" w:rsidRDefault="00EC1C76" w:rsidP="007B79A2">
            <w:pPr>
              <w:pStyle w:val="Off-MonthDate"/>
            </w:pPr>
            <w: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49DBC1F6" w14:textId="77777777" w:rsidR="007B79A2" w:rsidRPr="007B79A2" w:rsidRDefault="00EC1C76" w:rsidP="007B79A2">
            <w:pPr>
              <w:pStyle w:val="Off-MonthDate"/>
            </w:pPr>
            <w: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0EACDA04" w14:textId="77777777" w:rsidR="007B79A2" w:rsidRPr="007B79A2" w:rsidRDefault="00EC1C76" w:rsidP="007B79A2">
            <w:pPr>
              <w:pStyle w:val="Off-MonthDate"/>
            </w:pPr>
            <w:r>
              <w:t>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183475F1" w14:textId="77777777" w:rsidR="007B79A2" w:rsidRPr="007B79A2" w:rsidRDefault="00EC1C76" w:rsidP="007B79A2">
            <w:pPr>
              <w:pStyle w:val="Off-MonthDate"/>
            </w:pPr>
            <w: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2F9D51A7" w14:textId="77777777" w:rsidR="007B79A2" w:rsidRPr="007B79A2" w:rsidRDefault="00EC1C76" w:rsidP="007B79A2">
            <w:pPr>
              <w:pStyle w:val="Off-MonthDate"/>
            </w:pPr>
            <w:r>
              <w:t>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415248DD" w14:textId="77777777" w:rsidR="007B79A2" w:rsidRPr="007B79A2" w:rsidRDefault="00EC1C76" w:rsidP="007B79A2">
            <w:pPr>
              <w:pStyle w:val="Off-MonthDate"/>
            </w:pPr>
            <w:r>
              <w:t>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0CC20DEC" w14:textId="77777777" w:rsidR="007B79A2" w:rsidRPr="007B79A2" w:rsidRDefault="00EC1C76" w:rsidP="007B79A2">
            <w:pPr>
              <w:pStyle w:val="Off-MonthDate"/>
            </w:pPr>
            <w:r>
              <w:t>7</w:t>
            </w:r>
          </w:p>
        </w:tc>
      </w:tr>
      <w:tr w:rsidR="007B79A2" w14:paraId="2D4AB256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</w:tcBorders>
          </w:tcPr>
          <w:p w14:paraId="1700E292" w14:textId="77777777" w:rsidR="007B79A2" w:rsidRDefault="007B79A2" w:rsidP="007B79A2"/>
        </w:tc>
        <w:tc>
          <w:tcPr>
            <w:tcW w:w="1269" w:type="dxa"/>
            <w:tcBorders>
              <w:top w:val="nil"/>
            </w:tcBorders>
          </w:tcPr>
          <w:p w14:paraId="1800BAF5" w14:textId="77777777" w:rsidR="007B79A2" w:rsidRDefault="007B79A2" w:rsidP="007B79A2"/>
        </w:tc>
        <w:tc>
          <w:tcPr>
            <w:tcW w:w="1269" w:type="dxa"/>
            <w:tcBorders>
              <w:top w:val="nil"/>
            </w:tcBorders>
          </w:tcPr>
          <w:p w14:paraId="6F10FA28" w14:textId="77777777" w:rsidR="007B79A2" w:rsidRDefault="007B79A2" w:rsidP="007B79A2"/>
        </w:tc>
        <w:tc>
          <w:tcPr>
            <w:tcW w:w="1270" w:type="dxa"/>
            <w:tcBorders>
              <w:top w:val="nil"/>
            </w:tcBorders>
          </w:tcPr>
          <w:p w14:paraId="7959B05D" w14:textId="77777777" w:rsidR="007B79A2" w:rsidRDefault="007B79A2" w:rsidP="007B79A2"/>
        </w:tc>
        <w:tc>
          <w:tcPr>
            <w:tcW w:w="1269" w:type="dxa"/>
            <w:tcBorders>
              <w:top w:val="nil"/>
            </w:tcBorders>
          </w:tcPr>
          <w:p w14:paraId="00CFC5EB" w14:textId="77777777" w:rsidR="007B79A2" w:rsidRDefault="007B79A2" w:rsidP="007B79A2"/>
        </w:tc>
        <w:tc>
          <w:tcPr>
            <w:tcW w:w="1270" w:type="dxa"/>
            <w:tcBorders>
              <w:top w:val="nil"/>
            </w:tcBorders>
          </w:tcPr>
          <w:p w14:paraId="3DE86BAA" w14:textId="77777777" w:rsidR="007B79A2" w:rsidRDefault="007B79A2" w:rsidP="007B79A2"/>
        </w:tc>
        <w:tc>
          <w:tcPr>
            <w:tcW w:w="1270" w:type="dxa"/>
            <w:tcBorders>
              <w:top w:val="nil"/>
            </w:tcBorders>
          </w:tcPr>
          <w:p w14:paraId="18772171" w14:textId="42D48FF3" w:rsidR="007B79A2" w:rsidRDefault="007C02D8" w:rsidP="007B79A2">
            <w:r>
              <w:t>Service 10:15 Am</w:t>
            </w:r>
          </w:p>
        </w:tc>
      </w:tr>
    </w:tbl>
    <w:p w14:paraId="25A84F42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14:paraId="115B7422" w14:textId="77777777" w:rsidTr="003256DC">
        <w:trPr>
          <w:cantSplit/>
          <w:trHeight w:hRule="exact" w:val="1800"/>
        </w:trPr>
        <w:tc>
          <w:tcPr>
            <w:tcW w:w="7200" w:type="dxa"/>
          </w:tcPr>
          <w:p w14:paraId="44F54B6D" w14:textId="77777777" w:rsidR="003C4EED" w:rsidRDefault="003C4EED"/>
        </w:tc>
      </w:tr>
    </w:tbl>
    <w:p w14:paraId="7C830687" w14:textId="77777777" w:rsidR="003256DC" w:rsidRDefault="003256DC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3C4EED" w14:paraId="132B580D" w14:textId="77777777" w:rsidTr="003256DC">
        <w:trPr>
          <w:cantSplit/>
        </w:trPr>
        <w:tc>
          <w:tcPr>
            <w:tcW w:w="4437" w:type="dxa"/>
          </w:tcPr>
          <w:p w14:paraId="499E6280" w14:textId="77777777" w:rsidR="003C4EED" w:rsidRDefault="00B33D9E">
            <w:pPr>
              <w:pStyle w:val="Month"/>
            </w:pPr>
            <w:r>
              <w:lastRenderedPageBreak/>
              <w:t>May</w:t>
            </w:r>
          </w:p>
        </w:tc>
        <w:tc>
          <w:tcPr>
            <w:tcW w:w="4438" w:type="dxa"/>
          </w:tcPr>
          <w:p w14:paraId="5C35B345" w14:textId="77777777" w:rsidR="003C4EED" w:rsidRDefault="00662115" w:rsidP="00441D1E">
            <w:pPr>
              <w:pStyle w:val="Year"/>
            </w:pPr>
            <w:r>
              <w:t>2023</w:t>
            </w:r>
          </w:p>
        </w:tc>
      </w:tr>
    </w:tbl>
    <w:p w14:paraId="00DDB97A" w14:textId="77777777" w:rsidR="003C4EED" w:rsidRDefault="003C4EED">
      <w:pPr>
        <w:pStyle w:val="NoSpacing"/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8"/>
        <w:gridCol w:w="1269"/>
        <w:gridCol w:w="1269"/>
        <w:gridCol w:w="1269"/>
        <w:gridCol w:w="1270"/>
        <w:gridCol w:w="1270"/>
        <w:gridCol w:w="1270"/>
      </w:tblGrid>
      <w:tr w:rsidR="003C4EED" w14:paraId="16C32D2B" w14:textId="77777777" w:rsidTr="00EC1C76">
        <w:trPr>
          <w:cantSplit/>
          <w:trHeight w:hRule="exact" w:val="274"/>
        </w:trPr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212D20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CCFA1E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A43FDD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3301F1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DE2962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E65C3D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6D3626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EC1C76" w:rsidRPr="00EC1C76" w14:paraId="469CC795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8A88A8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4D7814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87AD5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123BBF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8AF75D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E4070B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30223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7</w:t>
            </w:r>
          </w:p>
        </w:tc>
      </w:tr>
      <w:tr w:rsidR="00EC1C76" w14:paraId="41B2C1C0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7A17CDE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9400D0A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94121E9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2BEA2FD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67F985C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04A9BB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5F06080" w14:textId="6B46BE2C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72DA2768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1BFC5E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5172E7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55F64E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7ADD2B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78D10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FF7D5A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1CB647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14</w:t>
            </w:r>
          </w:p>
        </w:tc>
      </w:tr>
      <w:tr w:rsidR="00EC1C76" w14:paraId="1CE1AE1D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26BC7E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719F3FC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9B1C598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F610CB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1EEF48B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7284633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F19D3DC" w14:textId="6B4262B0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7BF60C1C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E1468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55AB70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42B69A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81A9D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95CE24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B61F42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7E0F3CF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21</w:t>
            </w:r>
          </w:p>
        </w:tc>
      </w:tr>
      <w:tr w:rsidR="00EC1C76" w14:paraId="26704959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93B8C0E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C78AE8E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CCD63A3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E744D57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EC7D673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7ADD70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B8DB548" w14:textId="52949CB9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4FB13566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CBAAC0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0667A6F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673D1C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442ECB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80489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26E1C2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53AE6B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28</w:t>
            </w:r>
          </w:p>
        </w:tc>
      </w:tr>
      <w:tr w:rsidR="00920D2B" w14:paraId="00ABD211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5A68C3" w14:textId="77777777" w:rsidR="00920D2B" w:rsidRDefault="00920D2B" w:rsidP="00920D2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71F176" w14:textId="77777777" w:rsidR="00920D2B" w:rsidRDefault="00920D2B" w:rsidP="00920D2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548EF92" w14:textId="77777777" w:rsidR="00920D2B" w:rsidRDefault="00920D2B" w:rsidP="00920D2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A1B7441" w14:textId="485389AE" w:rsidR="00920D2B" w:rsidRDefault="00920D2B" w:rsidP="00920D2B">
            <w:pPr>
              <w:pStyle w:val="Date"/>
            </w:pPr>
            <w:r w:rsidRPr="00340A1A">
              <w:rPr>
                <w:sz w:val="16"/>
                <w:szCs w:val="16"/>
              </w:rPr>
              <w:t>Night of praise and worship with music by “3:16 at 7 pm”</w:t>
            </w: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47AEA3" w14:textId="77777777" w:rsidR="00920D2B" w:rsidRDefault="00920D2B" w:rsidP="00920D2B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0398EE" w14:textId="77777777" w:rsidR="00920D2B" w:rsidRDefault="00920D2B" w:rsidP="00920D2B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0EA3B9" w14:textId="304FE0B2" w:rsidR="00920D2B" w:rsidRDefault="00920D2B" w:rsidP="00920D2B">
            <w:pPr>
              <w:pStyle w:val="Date"/>
            </w:pPr>
            <w:r>
              <w:t>Service 10:15 Am</w:t>
            </w:r>
          </w:p>
        </w:tc>
      </w:tr>
      <w:tr w:rsidR="00920D2B" w14:paraId="4F39D2CE" w14:textId="77777777" w:rsidTr="00EC1C76">
        <w:trPr>
          <w:cantSplit/>
          <w:trHeight w:hRule="exact" w:val="357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A69231" w14:textId="77777777" w:rsidR="00920D2B" w:rsidRPr="00EC1C76" w:rsidRDefault="00920D2B" w:rsidP="00920D2B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434E99" w14:textId="77777777" w:rsidR="00920D2B" w:rsidRPr="00EC1C76" w:rsidRDefault="00920D2B" w:rsidP="00920D2B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82B1F00" w14:textId="77777777" w:rsidR="00920D2B" w:rsidRPr="00EC1C76" w:rsidRDefault="00920D2B" w:rsidP="00920D2B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50E730" w14:textId="77777777" w:rsidR="00920D2B" w:rsidRDefault="00920D2B" w:rsidP="00920D2B">
            <w:pPr>
              <w:pStyle w:val="Off-MonthDate"/>
            </w:pPr>
            <w: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FC21260" w14:textId="77777777" w:rsidR="00920D2B" w:rsidRDefault="00920D2B" w:rsidP="00920D2B">
            <w:pPr>
              <w:pStyle w:val="Off-MonthDate"/>
            </w:pPr>
            <w:r>
              <w:t>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47C31E" w14:textId="77777777" w:rsidR="00920D2B" w:rsidRDefault="00920D2B" w:rsidP="00920D2B">
            <w:pPr>
              <w:pStyle w:val="Off-MonthDate"/>
            </w:pPr>
            <w:r>
              <w:t>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315325C" w14:textId="77777777" w:rsidR="00920D2B" w:rsidRDefault="00920D2B" w:rsidP="00920D2B">
            <w:pPr>
              <w:pStyle w:val="Off-MonthDate"/>
            </w:pPr>
            <w:r>
              <w:t>4</w:t>
            </w:r>
          </w:p>
        </w:tc>
      </w:tr>
      <w:tr w:rsidR="00920D2B" w14:paraId="53211395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8590B70" w14:textId="77777777" w:rsidR="00920D2B" w:rsidRDefault="00920D2B" w:rsidP="00920D2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B18C964" w14:textId="77777777" w:rsidR="00920D2B" w:rsidRDefault="00920D2B" w:rsidP="00920D2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F2C4FD" w14:textId="77777777" w:rsidR="00920D2B" w:rsidRDefault="00920D2B" w:rsidP="00920D2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C7BF894" w14:textId="77777777" w:rsidR="00920D2B" w:rsidRDefault="00920D2B" w:rsidP="00920D2B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AFBF101" w14:textId="77777777" w:rsidR="00920D2B" w:rsidRDefault="00920D2B" w:rsidP="00920D2B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595F6B" w14:textId="77777777" w:rsidR="00920D2B" w:rsidRDefault="00920D2B" w:rsidP="00920D2B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AE8495" w14:textId="39DE91F8" w:rsidR="00920D2B" w:rsidRDefault="00920D2B" w:rsidP="00920D2B">
            <w:pPr>
              <w:pStyle w:val="Date"/>
            </w:pPr>
            <w:r>
              <w:t>Service 10:15 Am</w:t>
            </w:r>
          </w:p>
        </w:tc>
      </w:tr>
      <w:tr w:rsidR="00920D2B" w14:paraId="3F62586A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6F91199" w14:textId="77777777" w:rsidR="00920D2B" w:rsidRDefault="00920D2B" w:rsidP="00920D2B">
            <w:pPr>
              <w:pStyle w:val="Off-MonthDate"/>
            </w:pPr>
            <w: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24E597" w14:textId="77777777" w:rsidR="00920D2B" w:rsidRDefault="00920D2B" w:rsidP="00920D2B">
            <w:pPr>
              <w:pStyle w:val="Off-MonthDate"/>
            </w:pPr>
            <w: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7E887E82" w14:textId="77777777" w:rsidR="00920D2B" w:rsidRPr="00E34269" w:rsidRDefault="00920D2B" w:rsidP="00920D2B">
            <w:pPr>
              <w:pStyle w:val="Off-MonthDate"/>
            </w:pPr>
            <w: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556A4B52" w14:textId="77777777" w:rsidR="00920D2B" w:rsidRPr="00E34269" w:rsidRDefault="00920D2B" w:rsidP="00920D2B">
            <w:pPr>
              <w:pStyle w:val="Off-MonthDate"/>
            </w:pPr>
            <w:r>
              <w:t>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69D859A2" w14:textId="77777777" w:rsidR="00920D2B" w:rsidRPr="00E34269" w:rsidRDefault="00920D2B" w:rsidP="00920D2B">
            <w:pPr>
              <w:pStyle w:val="Off-MonthDate"/>
            </w:pPr>
            <w:r>
              <w:t>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2BF39BAE" w14:textId="77777777" w:rsidR="00920D2B" w:rsidRPr="00E34269" w:rsidRDefault="00920D2B" w:rsidP="00920D2B">
            <w:pPr>
              <w:pStyle w:val="Off-MonthDate"/>
            </w:pPr>
            <w:r>
              <w:t>10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3BA83768" w14:textId="77777777" w:rsidR="00920D2B" w:rsidRPr="00E34269" w:rsidRDefault="00920D2B" w:rsidP="00920D2B">
            <w:pPr>
              <w:pStyle w:val="Off-MonthDate"/>
            </w:pPr>
            <w:r>
              <w:t>11</w:t>
            </w:r>
          </w:p>
        </w:tc>
      </w:tr>
      <w:tr w:rsidR="00920D2B" w14:paraId="0704994B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</w:tcBorders>
          </w:tcPr>
          <w:p w14:paraId="3AE6A6DC" w14:textId="77777777" w:rsidR="00920D2B" w:rsidRDefault="00920D2B" w:rsidP="00920D2B"/>
        </w:tc>
        <w:tc>
          <w:tcPr>
            <w:tcW w:w="1269" w:type="dxa"/>
            <w:tcBorders>
              <w:top w:val="nil"/>
            </w:tcBorders>
          </w:tcPr>
          <w:p w14:paraId="3D9C2348" w14:textId="77777777" w:rsidR="00920D2B" w:rsidRDefault="00920D2B" w:rsidP="00920D2B"/>
        </w:tc>
        <w:tc>
          <w:tcPr>
            <w:tcW w:w="1269" w:type="dxa"/>
            <w:tcBorders>
              <w:top w:val="nil"/>
            </w:tcBorders>
          </w:tcPr>
          <w:p w14:paraId="2A02676F" w14:textId="77777777" w:rsidR="00920D2B" w:rsidRDefault="00920D2B" w:rsidP="00920D2B"/>
        </w:tc>
        <w:tc>
          <w:tcPr>
            <w:tcW w:w="1269" w:type="dxa"/>
            <w:tcBorders>
              <w:top w:val="nil"/>
            </w:tcBorders>
          </w:tcPr>
          <w:p w14:paraId="3946E4D7" w14:textId="77777777" w:rsidR="00920D2B" w:rsidRDefault="00920D2B" w:rsidP="00920D2B"/>
        </w:tc>
        <w:tc>
          <w:tcPr>
            <w:tcW w:w="1270" w:type="dxa"/>
            <w:tcBorders>
              <w:top w:val="nil"/>
            </w:tcBorders>
          </w:tcPr>
          <w:p w14:paraId="6FC5EBF0" w14:textId="77777777" w:rsidR="00920D2B" w:rsidRDefault="00920D2B" w:rsidP="00920D2B"/>
        </w:tc>
        <w:tc>
          <w:tcPr>
            <w:tcW w:w="1270" w:type="dxa"/>
            <w:tcBorders>
              <w:top w:val="nil"/>
            </w:tcBorders>
          </w:tcPr>
          <w:p w14:paraId="16F93C3E" w14:textId="77777777" w:rsidR="00920D2B" w:rsidRDefault="00920D2B" w:rsidP="00920D2B"/>
        </w:tc>
        <w:tc>
          <w:tcPr>
            <w:tcW w:w="1270" w:type="dxa"/>
            <w:tcBorders>
              <w:top w:val="nil"/>
            </w:tcBorders>
          </w:tcPr>
          <w:p w14:paraId="7288D948" w14:textId="40A1968C" w:rsidR="00920D2B" w:rsidRDefault="00920D2B" w:rsidP="00920D2B">
            <w:r>
              <w:t>Service 10:15 Am</w:t>
            </w:r>
          </w:p>
        </w:tc>
      </w:tr>
    </w:tbl>
    <w:p w14:paraId="567988B8" w14:textId="77777777" w:rsidR="003C4EED" w:rsidRPr="003256DC" w:rsidRDefault="00B33D9E" w:rsidP="003256DC">
      <w:pPr>
        <w:pStyle w:val="Heading1"/>
      </w:pPr>
      <w:r w:rsidRPr="003256DC"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256DC" w14:paraId="0FFFABC2" w14:textId="77777777" w:rsidTr="003256DC">
        <w:trPr>
          <w:cantSplit/>
          <w:trHeight w:hRule="exact" w:val="1800"/>
        </w:trPr>
        <w:tc>
          <w:tcPr>
            <w:tcW w:w="7200" w:type="dxa"/>
          </w:tcPr>
          <w:p w14:paraId="0F7ED6B6" w14:textId="77777777" w:rsidR="003256DC" w:rsidRDefault="003256DC" w:rsidP="00785FD4"/>
        </w:tc>
      </w:tr>
    </w:tbl>
    <w:p w14:paraId="5E6CE853" w14:textId="77777777" w:rsidR="003256DC" w:rsidRDefault="003256DC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3C4EED" w14:paraId="7AB26D7D" w14:textId="77777777" w:rsidTr="004A4202">
        <w:trPr>
          <w:cantSplit/>
        </w:trPr>
        <w:tc>
          <w:tcPr>
            <w:tcW w:w="4437" w:type="dxa"/>
          </w:tcPr>
          <w:p w14:paraId="1319907F" w14:textId="77777777" w:rsidR="003C4EED" w:rsidRDefault="00B33D9E">
            <w:pPr>
              <w:pStyle w:val="Month"/>
            </w:pPr>
            <w:r>
              <w:lastRenderedPageBreak/>
              <w:t>June</w:t>
            </w:r>
          </w:p>
        </w:tc>
        <w:tc>
          <w:tcPr>
            <w:tcW w:w="4438" w:type="dxa"/>
          </w:tcPr>
          <w:p w14:paraId="56C91188" w14:textId="77777777" w:rsidR="003C4EED" w:rsidRDefault="00662115" w:rsidP="00441D1E">
            <w:pPr>
              <w:pStyle w:val="Year"/>
            </w:pPr>
            <w:r>
              <w:t>2023</w:t>
            </w:r>
          </w:p>
        </w:tc>
      </w:tr>
    </w:tbl>
    <w:p w14:paraId="2A1F4182" w14:textId="77777777" w:rsidR="003C4EED" w:rsidRDefault="003C4EED">
      <w:pPr>
        <w:pStyle w:val="NoSpacing"/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9"/>
        <w:gridCol w:w="1270"/>
        <w:gridCol w:w="1270"/>
        <w:gridCol w:w="1269"/>
        <w:gridCol w:w="1269"/>
        <w:gridCol w:w="1269"/>
        <w:gridCol w:w="1269"/>
      </w:tblGrid>
      <w:tr w:rsidR="003C4EED" w14:paraId="042F8CB8" w14:textId="77777777" w:rsidTr="00EC1C76">
        <w:trPr>
          <w:cantSplit/>
          <w:trHeight w:hRule="exact" w:val="274"/>
        </w:trPr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20DDB0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3E56B06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7A6F5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EDD06C8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59F136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877431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8151E5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EC1C76" w14:paraId="2C3C95FD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F36301C" w14:textId="77777777" w:rsidR="00EC1C76" w:rsidRDefault="00EC1C76" w:rsidP="00EC1C76">
            <w:pPr>
              <w:pStyle w:val="Off-MonthDate"/>
            </w:pPr>
            <w:r w:rsidRPr="00EC1C76">
              <w:t>29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E05DAA" w14:textId="77777777" w:rsidR="00EC1C76" w:rsidRDefault="00EC1C76" w:rsidP="00EC1C76">
            <w:pPr>
              <w:pStyle w:val="Off-MonthDate"/>
            </w:pPr>
            <w:r w:rsidRPr="00EC1C76">
              <w:t>30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6762523" w14:textId="77777777" w:rsidR="00EC1C76" w:rsidRPr="00EC1C76" w:rsidRDefault="00EC1C76" w:rsidP="00EC1C76">
            <w:pPr>
              <w:pStyle w:val="Date"/>
              <w:rPr>
                <w:rFonts w:asciiTheme="minorHAnsi" w:hAnsiTheme="minorHAnsi"/>
                <w:color w:val="BEA388" w:themeColor="accent4" w:themeTint="99"/>
                <w:sz w:val="22"/>
              </w:rPr>
            </w:pPr>
            <w:r w:rsidRPr="00EC1C76">
              <w:rPr>
                <w:rFonts w:asciiTheme="minorHAnsi" w:hAnsiTheme="minorHAnsi"/>
                <w:color w:val="BEA388" w:themeColor="accent4" w:themeTint="99"/>
                <w:sz w:val="22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D7B9C8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301D8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2EA09B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7831EA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4</w:t>
            </w:r>
          </w:p>
        </w:tc>
      </w:tr>
      <w:tr w:rsidR="006F052E" w14:paraId="78F041C2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52CBCD" w14:textId="77777777" w:rsidR="006F052E" w:rsidRDefault="006F052E" w:rsidP="006F052E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261367D" w14:textId="77777777" w:rsidR="006F052E" w:rsidRDefault="006F052E" w:rsidP="006F052E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6742A09" w14:textId="77777777" w:rsidR="006F052E" w:rsidRDefault="006F052E" w:rsidP="006F052E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17D5FD5" w14:textId="77777777" w:rsidR="006F052E" w:rsidRDefault="006F052E" w:rsidP="006F052E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1D22993" w14:textId="77777777" w:rsidR="006F052E" w:rsidRDefault="006F052E" w:rsidP="006F052E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691B2E8" w14:textId="77777777" w:rsidR="006F052E" w:rsidRDefault="006F052E" w:rsidP="006F052E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896B8F" w14:textId="31451473" w:rsidR="006F052E" w:rsidRDefault="007C02D8" w:rsidP="006F052E">
            <w:pPr>
              <w:pStyle w:val="Date"/>
            </w:pPr>
            <w:r>
              <w:t>Service 10:15 Am</w:t>
            </w:r>
          </w:p>
        </w:tc>
      </w:tr>
      <w:tr w:rsidR="00EC1C76" w:rsidRPr="00EC1C76" w14:paraId="18CF2DC3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417B69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C3EC1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43E04D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00D68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3373E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DF243D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21E15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11</w:t>
            </w:r>
          </w:p>
        </w:tc>
      </w:tr>
      <w:tr w:rsidR="00EC1C76" w14:paraId="3C747FC0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1B5340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55AE0B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002B623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31223E5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9F7F775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8DD3997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F739E3" w14:textId="65AA16ED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22C62B82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C55AAC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D84D5A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05473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189601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E3765A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42E28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6FA136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18</w:t>
            </w:r>
          </w:p>
        </w:tc>
      </w:tr>
      <w:tr w:rsidR="00EC1C76" w14:paraId="7425FD7C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77FE7B4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0E8B72F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AC87B44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2D9679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7F297B1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0B2452D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14D46D" w14:textId="19E83A45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0137FE18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07A7E7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52E59D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53F830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92E9A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F1A8F6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8FC0CD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884FF0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25</w:t>
            </w:r>
          </w:p>
        </w:tc>
      </w:tr>
      <w:tr w:rsidR="00EC1C76" w14:paraId="621DFD73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1B96B0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970D214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381D09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BBEBEF5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B08AED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CEA2B4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C44AFEE" w14:textId="380FD1AA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14:paraId="1E33B39A" w14:textId="77777777" w:rsidTr="00015019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391034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D36FD0D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196C22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FA3114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DD9E89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BBBE97A" w14:textId="77777777" w:rsidR="00EC1C76" w:rsidRDefault="00EC1C76" w:rsidP="00EC1C76">
            <w:pPr>
              <w:pStyle w:val="Off-MonthDate"/>
            </w:pPr>
            <w:r w:rsidRPr="00EC1C76"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2F8CF41" w14:textId="77777777" w:rsidR="00EC1C76" w:rsidRDefault="00EC1C76" w:rsidP="00EC1C76">
            <w:pPr>
              <w:pStyle w:val="Off-MonthDate"/>
            </w:pPr>
            <w:r>
              <w:t>2</w:t>
            </w:r>
          </w:p>
        </w:tc>
      </w:tr>
      <w:tr w:rsidR="006F052E" w14:paraId="20F79E76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07DDD42" w14:textId="77777777" w:rsidR="006F052E" w:rsidRDefault="006F052E" w:rsidP="006F052E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79E144E" w14:textId="77777777" w:rsidR="006F052E" w:rsidRDefault="006F052E" w:rsidP="006F052E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67DBA52" w14:textId="77777777" w:rsidR="006F052E" w:rsidRDefault="006F052E" w:rsidP="006F052E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  <w:vAlign w:val="bottom"/>
          </w:tcPr>
          <w:p w14:paraId="6061A84A" w14:textId="77777777" w:rsidR="006F052E" w:rsidRDefault="006F052E" w:rsidP="006F052E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  <w:vAlign w:val="bottom"/>
          </w:tcPr>
          <w:p w14:paraId="1D820A2F" w14:textId="77777777" w:rsidR="006F052E" w:rsidRDefault="006F052E" w:rsidP="006F052E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  <w:vAlign w:val="bottom"/>
          </w:tcPr>
          <w:p w14:paraId="20CD64C0" w14:textId="77777777" w:rsidR="006F052E" w:rsidRDefault="006F052E" w:rsidP="006F052E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  <w:vAlign w:val="bottom"/>
          </w:tcPr>
          <w:p w14:paraId="029ECBA8" w14:textId="2D5DDCFE" w:rsidR="006F052E" w:rsidRDefault="007C02D8" w:rsidP="006F052E">
            <w:pPr>
              <w:pStyle w:val="Date"/>
            </w:pPr>
            <w:r>
              <w:t>Service 10:15 Am</w:t>
            </w:r>
          </w:p>
        </w:tc>
      </w:tr>
      <w:tr w:rsidR="006F052E" w:rsidRPr="006F052E" w14:paraId="7DA20D51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5686D1B6" w14:textId="77777777" w:rsidR="006F052E" w:rsidRPr="006F052E" w:rsidRDefault="00EC1C76" w:rsidP="006F052E">
            <w:pPr>
              <w:pStyle w:val="Off-MonthDate"/>
            </w:pPr>
            <w:r>
              <w:t>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0D28107B" w14:textId="77777777" w:rsidR="006F052E" w:rsidRPr="006F052E" w:rsidRDefault="00EC1C76" w:rsidP="006F052E">
            <w:pPr>
              <w:pStyle w:val="Off-MonthDate"/>
            </w:pPr>
            <w:r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550CFE99" w14:textId="77777777" w:rsidR="006F052E" w:rsidRPr="006F052E" w:rsidRDefault="00EC1C76" w:rsidP="006F052E">
            <w:pPr>
              <w:pStyle w:val="Off-MonthDate"/>
            </w:pPr>
            <w: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6E900B19" w14:textId="77777777" w:rsidR="006F052E" w:rsidRPr="006F052E" w:rsidRDefault="00EC1C76" w:rsidP="006F052E">
            <w:pPr>
              <w:pStyle w:val="Off-MonthDate"/>
            </w:pPr>
            <w: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27069DEB" w14:textId="77777777" w:rsidR="006F052E" w:rsidRPr="006F052E" w:rsidRDefault="00EC1C76" w:rsidP="006F052E">
            <w:pPr>
              <w:pStyle w:val="Off-MonthDate"/>
            </w:pPr>
            <w: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43E50023" w14:textId="77777777" w:rsidR="006F052E" w:rsidRPr="006F052E" w:rsidRDefault="00EC1C76" w:rsidP="006F052E">
            <w:pPr>
              <w:pStyle w:val="Off-MonthDate"/>
            </w:pPr>
            <w: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4343084B" w14:textId="77777777" w:rsidR="006F052E" w:rsidRPr="006F052E" w:rsidRDefault="00EC1C76" w:rsidP="006F052E">
            <w:pPr>
              <w:pStyle w:val="Off-MonthDate"/>
            </w:pPr>
            <w:r>
              <w:t>9</w:t>
            </w:r>
          </w:p>
        </w:tc>
      </w:tr>
      <w:tr w:rsidR="006F052E" w14:paraId="0DBF4F00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</w:tcBorders>
          </w:tcPr>
          <w:p w14:paraId="4CE5E817" w14:textId="77777777" w:rsidR="006F052E" w:rsidRDefault="006F052E" w:rsidP="006F052E"/>
        </w:tc>
        <w:tc>
          <w:tcPr>
            <w:tcW w:w="1270" w:type="dxa"/>
            <w:tcBorders>
              <w:top w:val="nil"/>
            </w:tcBorders>
          </w:tcPr>
          <w:p w14:paraId="2B05AA60" w14:textId="77777777" w:rsidR="006F052E" w:rsidRDefault="006F052E" w:rsidP="006F052E"/>
        </w:tc>
        <w:tc>
          <w:tcPr>
            <w:tcW w:w="1270" w:type="dxa"/>
            <w:tcBorders>
              <w:top w:val="nil"/>
            </w:tcBorders>
          </w:tcPr>
          <w:p w14:paraId="1365ED8F" w14:textId="77777777" w:rsidR="006F052E" w:rsidRDefault="006F052E" w:rsidP="006F052E"/>
        </w:tc>
        <w:tc>
          <w:tcPr>
            <w:tcW w:w="1269" w:type="dxa"/>
            <w:tcBorders>
              <w:top w:val="nil"/>
            </w:tcBorders>
          </w:tcPr>
          <w:p w14:paraId="485741C5" w14:textId="77777777" w:rsidR="006F052E" w:rsidRDefault="006F052E" w:rsidP="006F052E"/>
        </w:tc>
        <w:tc>
          <w:tcPr>
            <w:tcW w:w="1269" w:type="dxa"/>
            <w:tcBorders>
              <w:top w:val="nil"/>
            </w:tcBorders>
          </w:tcPr>
          <w:p w14:paraId="5682EC98" w14:textId="77777777" w:rsidR="006F052E" w:rsidRDefault="006F052E" w:rsidP="006F052E"/>
        </w:tc>
        <w:tc>
          <w:tcPr>
            <w:tcW w:w="1269" w:type="dxa"/>
            <w:tcBorders>
              <w:top w:val="nil"/>
            </w:tcBorders>
          </w:tcPr>
          <w:p w14:paraId="77BB6EBD" w14:textId="77777777" w:rsidR="006F052E" w:rsidRDefault="006F052E" w:rsidP="006F052E"/>
        </w:tc>
        <w:tc>
          <w:tcPr>
            <w:tcW w:w="1269" w:type="dxa"/>
            <w:tcBorders>
              <w:top w:val="nil"/>
            </w:tcBorders>
          </w:tcPr>
          <w:p w14:paraId="6C943B99" w14:textId="38C17C97" w:rsidR="006F052E" w:rsidRDefault="007C02D8" w:rsidP="006F052E">
            <w:r>
              <w:t>Service 10:15 Am</w:t>
            </w:r>
          </w:p>
        </w:tc>
      </w:tr>
    </w:tbl>
    <w:p w14:paraId="7F46748F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14:paraId="107ED843" w14:textId="77777777" w:rsidTr="004A4202">
        <w:trPr>
          <w:cantSplit/>
          <w:trHeight w:hRule="exact" w:val="1800"/>
        </w:trPr>
        <w:tc>
          <w:tcPr>
            <w:tcW w:w="7200" w:type="dxa"/>
          </w:tcPr>
          <w:p w14:paraId="4CF28FAE" w14:textId="77777777" w:rsidR="003C4EED" w:rsidRDefault="003C4EED"/>
        </w:tc>
      </w:tr>
    </w:tbl>
    <w:p w14:paraId="6D3B31D8" w14:textId="77777777" w:rsidR="004A4202" w:rsidRDefault="004A4202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3C4EED" w14:paraId="32D9D5CF" w14:textId="77777777" w:rsidTr="004A4202">
        <w:trPr>
          <w:cantSplit/>
        </w:trPr>
        <w:tc>
          <w:tcPr>
            <w:tcW w:w="4437" w:type="dxa"/>
          </w:tcPr>
          <w:p w14:paraId="12F40B74" w14:textId="77777777" w:rsidR="003C4EED" w:rsidRDefault="00B33D9E">
            <w:pPr>
              <w:pStyle w:val="Month"/>
            </w:pPr>
            <w:r>
              <w:lastRenderedPageBreak/>
              <w:t>July</w:t>
            </w:r>
          </w:p>
        </w:tc>
        <w:tc>
          <w:tcPr>
            <w:tcW w:w="4438" w:type="dxa"/>
          </w:tcPr>
          <w:p w14:paraId="37682ED8" w14:textId="77777777" w:rsidR="003C4EED" w:rsidRDefault="00662115" w:rsidP="00441D1E">
            <w:pPr>
              <w:pStyle w:val="Year"/>
            </w:pPr>
            <w:r>
              <w:t>2023</w:t>
            </w:r>
          </w:p>
        </w:tc>
      </w:tr>
    </w:tbl>
    <w:p w14:paraId="69EC28A9" w14:textId="77777777" w:rsidR="003C4EED" w:rsidRDefault="003C4EED">
      <w:pPr>
        <w:pStyle w:val="NoSpacing"/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onth calendar"/>
      </w:tblPr>
      <w:tblGrid>
        <w:gridCol w:w="1269"/>
        <w:gridCol w:w="1269"/>
        <w:gridCol w:w="1269"/>
        <w:gridCol w:w="1270"/>
        <w:gridCol w:w="1269"/>
        <w:gridCol w:w="1269"/>
        <w:gridCol w:w="1270"/>
      </w:tblGrid>
      <w:tr w:rsidR="003C4EED" w14:paraId="29E969CB" w14:textId="77777777" w:rsidTr="00EC1C76">
        <w:trPr>
          <w:cantSplit/>
          <w:trHeight w:hRule="exact" w:val="274"/>
        </w:trPr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E0B9A8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3F28D6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0E8C89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3221BD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0450B74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D53908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F9C439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EC1C76" w14:paraId="4BECCCE7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8C553A" w14:textId="77777777" w:rsidR="00EC1C76" w:rsidRDefault="00EC1C76" w:rsidP="00EC1C76">
            <w:pPr>
              <w:pStyle w:val="Off-MonthDate"/>
            </w:pPr>
            <w:r w:rsidRPr="00EC1C76"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4AE9305" w14:textId="77777777" w:rsidR="00EC1C76" w:rsidRDefault="00EC1C76" w:rsidP="00EC1C76">
            <w:pPr>
              <w:pStyle w:val="Off-MonthDate"/>
            </w:pPr>
            <w:r w:rsidRPr="00EC1C76"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84B17E2" w14:textId="77777777" w:rsidR="00EC1C76" w:rsidRDefault="00EC1C76" w:rsidP="00EC1C76">
            <w:pPr>
              <w:pStyle w:val="Off-MonthDate"/>
            </w:pPr>
            <w:r w:rsidRPr="00EC1C76">
              <w:t>28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3E016B0" w14:textId="77777777" w:rsidR="00EC1C76" w:rsidRDefault="00EC1C76" w:rsidP="00EC1C76">
            <w:pPr>
              <w:pStyle w:val="Off-MonthDate"/>
            </w:pPr>
            <w:r w:rsidRPr="00EC1C76"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6D332C1" w14:textId="77777777" w:rsidR="00EC1C76" w:rsidRPr="00EC1C76" w:rsidRDefault="00EC1C76" w:rsidP="00EC1C76">
            <w:pPr>
              <w:pStyle w:val="Date"/>
              <w:rPr>
                <w:rFonts w:asciiTheme="minorHAnsi" w:hAnsiTheme="minorHAnsi"/>
                <w:color w:val="BEA388" w:themeColor="accent4" w:themeTint="99"/>
                <w:sz w:val="22"/>
              </w:rPr>
            </w:pPr>
            <w:r w:rsidRPr="00EC1C76">
              <w:rPr>
                <w:rFonts w:asciiTheme="minorHAnsi" w:hAnsiTheme="minorHAnsi"/>
                <w:color w:val="BEA388" w:themeColor="accent4" w:themeTint="99"/>
                <w:sz w:val="22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F4F07A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5E48C7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</w:t>
            </w:r>
          </w:p>
        </w:tc>
      </w:tr>
      <w:tr w:rsidR="00D13193" w14:paraId="1A0D0FCE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7D8B70" w14:textId="77777777" w:rsidR="00D13193" w:rsidRDefault="00D13193" w:rsidP="00D13193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95B3981" w14:textId="77777777" w:rsidR="00D13193" w:rsidRDefault="00D13193" w:rsidP="00D13193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B9E055" w14:textId="77777777" w:rsidR="00D13193" w:rsidRDefault="00D13193" w:rsidP="00D13193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DFE7E3" w14:textId="77777777" w:rsidR="00D13193" w:rsidRDefault="00D13193" w:rsidP="00D13193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CCF9C1F" w14:textId="77777777" w:rsidR="00D13193" w:rsidRDefault="00D13193" w:rsidP="00D13193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3A534FD" w14:textId="77777777" w:rsidR="00D13193" w:rsidRDefault="00D13193" w:rsidP="00D13193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EEC520" w14:textId="79913D57" w:rsidR="00D13193" w:rsidRDefault="007C02D8" w:rsidP="00D13193">
            <w:pPr>
              <w:pStyle w:val="Date"/>
            </w:pPr>
            <w:r>
              <w:t>Service 10:15 Am</w:t>
            </w:r>
          </w:p>
        </w:tc>
      </w:tr>
      <w:tr w:rsidR="00EC1C76" w:rsidRPr="00EC1C76" w14:paraId="2CE92FBD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22407A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B45BBB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D3F9B4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35A37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CC61E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BD4765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0CCD3E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9</w:t>
            </w:r>
          </w:p>
        </w:tc>
      </w:tr>
      <w:tr w:rsidR="00EC1C76" w14:paraId="54629D8F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8D926B4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DAE6DFB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7BDFE90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EDBC5FC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0472F22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5E81C58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4943283" w14:textId="63AF0EAD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12CD5DD6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6436C3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9B37B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4B5817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3449C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FE72A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E81BFC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2A6C48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16</w:t>
            </w:r>
          </w:p>
        </w:tc>
      </w:tr>
      <w:tr w:rsidR="00EC1C76" w14:paraId="67C1DFA9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B958D77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3610D4F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486BF0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61A0AA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5D88BB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95321DC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546CA0A" w14:textId="78A84E94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706653DF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3AE442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F79DD1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122BEE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D0262B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919BD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1431A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C2273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23</w:t>
            </w:r>
          </w:p>
        </w:tc>
      </w:tr>
      <w:tr w:rsidR="00EC1C76" w14:paraId="6639215F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0AC8062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C5F882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9DB62F4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06FE84F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02FE4FC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70598E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289DC3" w14:textId="3300F71C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14:paraId="5465155C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8C22A0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BD42E2F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5FC856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396D9C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D2E39F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17327F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9D17AE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30</w:t>
            </w:r>
          </w:p>
        </w:tc>
      </w:tr>
      <w:tr w:rsidR="00EC1C76" w14:paraId="3AE1E8D0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F146A9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7308BDF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C72D8FC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CFAEF78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1C1CA13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27221EE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F8C77EF" w14:textId="04873E47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14:paraId="7D3B57FE" w14:textId="77777777" w:rsidTr="00203997">
        <w:trPr>
          <w:cantSplit/>
          <w:trHeight w:hRule="exact" w:val="357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AD370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23C0C3" w14:textId="77777777" w:rsidR="00EC1C76" w:rsidRDefault="00EC1C76" w:rsidP="00EC1C76">
            <w:pPr>
              <w:pStyle w:val="Off-MonthDate"/>
            </w:pPr>
            <w: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5A6B070" w14:textId="77777777" w:rsidR="00EC1C76" w:rsidRDefault="00EC1C76" w:rsidP="00EC1C76">
            <w:pPr>
              <w:pStyle w:val="Off-MonthDate"/>
            </w:pPr>
            <w:r>
              <w:t>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CB89FD" w14:textId="77777777" w:rsidR="00EC1C76" w:rsidRDefault="00EC1C76" w:rsidP="00EC1C76">
            <w:pPr>
              <w:pStyle w:val="Off-MonthDate"/>
            </w:pPr>
            <w: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9796575" w14:textId="77777777" w:rsidR="00EC1C76" w:rsidRDefault="00EC1C76" w:rsidP="00EC1C76">
            <w:pPr>
              <w:pStyle w:val="Off-MonthDate"/>
            </w:pPr>
            <w: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361C55" w14:textId="77777777" w:rsidR="00EC1C76" w:rsidRDefault="00EC1C76" w:rsidP="00EC1C76">
            <w:pPr>
              <w:pStyle w:val="Off-MonthDate"/>
            </w:pPr>
            <w:r>
              <w:t>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E9D91F" w14:textId="77777777" w:rsidR="00EC1C76" w:rsidRDefault="00EC1C76" w:rsidP="00EC1C76">
            <w:pPr>
              <w:pStyle w:val="Off-MonthDate"/>
            </w:pPr>
            <w:r>
              <w:t>6</w:t>
            </w:r>
          </w:p>
        </w:tc>
      </w:tr>
      <w:tr w:rsidR="00D13193" w14:paraId="0B62C693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</w:tcBorders>
          </w:tcPr>
          <w:p w14:paraId="68ABB464" w14:textId="77777777" w:rsidR="00D13193" w:rsidRDefault="00D13193" w:rsidP="00D13193"/>
        </w:tc>
        <w:tc>
          <w:tcPr>
            <w:tcW w:w="1269" w:type="dxa"/>
            <w:tcBorders>
              <w:top w:val="nil"/>
            </w:tcBorders>
          </w:tcPr>
          <w:p w14:paraId="1E3449C1" w14:textId="77777777" w:rsidR="00D13193" w:rsidRDefault="00D13193" w:rsidP="00D13193"/>
        </w:tc>
        <w:tc>
          <w:tcPr>
            <w:tcW w:w="1269" w:type="dxa"/>
            <w:tcBorders>
              <w:top w:val="nil"/>
            </w:tcBorders>
          </w:tcPr>
          <w:p w14:paraId="56FE3A64" w14:textId="77777777" w:rsidR="00D13193" w:rsidRDefault="00D13193" w:rsidP="00D13193"/>
        </w:tc>
        <w:tc>
          <w:tcPr>
            <w:tcW w:w="1270" w:type="dxa"/>
            <w:tcBorders>
              <w:top w:val="nil"/>
            </w:tcBorders>
          </w:tcPr>
          <w:p w14:paraId="721300E4" w14:textId="77777777" w:rsidR="00D13193" w:rsidRDefault="00D13193" w:rsidP="00D13193"/>
        </w:tc>
        <w:tc>
          <w:tcPr>
            <w:tcW w:w="1269" w:type="dxa"/>
            <w:tcBorders>
              <w:top w:val="nil"/>
            </w:tcBorders>
          </w:tcPr>
          <w:p w14:paraId="5E16209D" w14:textId="77777777" w:rsidR="00D13193" w:rsidRDefault="00D13193" w:rsidP="00D13193"/>
        </w:tc>
        <w:tc>
          <w:tcPr>
            <w:tcW w:w="1269" w:type="dxa"/>
            <w:tcBorders>
              <w:top w:val="nil"/>
            </w:tcBorders>
          </w:tcPr>
          <w:p w14:paraId="11EE158F" w14:textId="77777777" w:rsidR="00D13193" w:rsidRDefault="00D13193" w:rsidP="00D13193"/>
        </w:tc>
        <w:tc>
          <w:tcPr>
            <w:tcW w:w="1270" w:type="dxa"/>
            <w:tcBorders>
              <w:top w:val="nil"/>
            </w:tcBorders>
          </w:tcPr>
          <w:p w14:paraId="75BDBF5A" w14:textId="67E21D84" w:rsidR="00D13193" w:rsidRDefault="007C02D8" w:rsidP="00D13193">
            <w:r>
              <w:t>Service 10:15 Am</w:t>
            </w:r>
          </w:p>
        </w:tc>
      </w:tr>
    </w:tbl>
    <w:p w14:paraId="6768B803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14:paraId="341DD073" w14:textId="77777777" w:rsidTr="004A4202">
        <w:trPr>
          <w:cantSplit/>
          <w:trHeight w:hRule="exact" w:val="1800"/>
        </w:trPr>
        <w:tc>
          <w:tcPr>
            <w:tcW w:w="7200" w:type="dxa"/>
          </w:tcPr>
          <w:p w14:paraId="3768374A" w14:textId="77777777" w:rsidR="003C4EED" w:rsidRDefault="003C4EED"/>
        </w:tc>
      </w:tr>
    </w:tbl>
    <w:p w14:paraId="76D298F3" w14:textId="77777777" w:rsidR="004A4202" w:rsidRDefault="004A4202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3C4EED" w14:paraId="7589D549" w14:textId="77777777" w:rsidTr="00FC1140">
        <w:trPr>
          <w:cantSplit/>
        </w:trPr>
        <w:tc>
          <w:tcPr>
            <w:tcW w:w="4437" w:type="dxa"/>
          </w:tcPr>
          <w:p w14:paraId="0842A5EE" w14:textId="77777777" w:rsidR="003C4EED" w:rsidRDefault="00B33D9E">
            <w:pPr>
              <w:pStyle w:val="Month"/>
            </w:pPr>
            <w:r>
              <w:lastRenderedPageBreak/>
              <w:t>August</w:t>
            </w:r>
          </w:p>
        </w:tc>
        <w:tc>
          <w:tcPr>
            <w:tcW w:w="4438" w:type="dxa"/>
          </w:tcPr>
          <w:p w14:paraId="7FE4547A" w14:textId="77777777" w:rsidR="003C4EED" w:rsidRDefault="00662115" w:rsidP="00441D1E">
            <w:pPr>
              <w:pStyle w:val="Year"/>
            </w:pPr>
            <w:r>
              <w:t>2023</w:t>
            </w:r>
          </w:p>
        </w:tc>
      </w:tr>
    </w:tbl>
    <w:p w14:paraId="43C85338" w14:textId="77777777" w:rsidR="003C4EED" w:rsidRDefault="003C4EED">
      <w:pPr>
        <w:pStyle w:val="NoSpacing"/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70"/>
        <w:gridCol w:w="1270"/>
        <w:gridCol w:w="1269"/>
        <w:gridCol w:w="1269"/>
        <w:gridCol w:w="1269"/>
        <w:gridCol w:w="1269"/>
        <w:gridCol w:w="1269"/>
      </w:tblGrid>
      <w:tr w:rsidR="003C4EED" w14:paraId="2ADBE0C3" w14:textId="77777777" w:rsidTr="00EC1C76">
        <w:trPr>
          <w:cantSplit/>
          <w:trHeight w:hRule="exact" w:val="274"/>
        </w:trPr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2D755D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5FC71D0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0A70A4F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435910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BC5E8E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8439B7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DA700F1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EC1C76" w14:paraId="5B4AA35F" w14:textId="77777777" w:rsidTr="00EC1C76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04A700E" w14:textId="77777777" w:rsidR="00EC1C76" w:rsidRDefault="00EC1C76" w:rsidP="00EC1C76">
            <w:pPr>
              <w:pStyle w:val="Off-MonthDate"/>
            </w:pPr>
            <w:r w:rsidRPr="00EC1C76">
              <w:t>31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B9B36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924935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B3471E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6027ED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C8C25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8D555D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6</w:t>
            </w:r>
          </w:p>
        </w:tc>
      </w:tr>
      <w:tr w:rsidR="00B235C7" w14:paraId="47EA717A" w14:textId="77777777" w:rsidTr="00EC1C76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96A48EE" w14:textId="77777777" w:rsidR="00B235C7" w:rsidRDefault="00B235C7" w:rsidP="00B235C7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D7CAEFF" w14:textId="77777777" w:rsidR="00B235C7" w:rsidRDefault="00B235C7" w:rsidP="00B235C7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5252FE" w14:textId="77777777" w:rsidR="00B235C7" w:rsidRDefault="00B235C7" w:rsidP="00B235C7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8469265" w14:textId="77777777" w:rsidR="00B235C7" w:rsidRDefault="00B235C7" w:rsidP="00B235C7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66B0868" w14:textId="77777777" w:rsidR="00B235C7" w:rsidRDefault="00B235C7" w:rsidP="00B235C7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32E3DD8" w14:textId="77777777" w:rsidR="00B235C7" w:rsidRDefault="00B235C7" w:rsidP="00B235C7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076CEC" w14:textId="3B3C5904" w:rsidR="00B235C7" w:rsidRDefault="007C02D8" w:rsidP="00B235C7">
            <w:pPr>
              <w:pStyle w:val="Date"/>
            </w:pPr>
            <w:r>
              <w:t>Service 10:15 Am</w:t>
            </w:r>
          </w:p>
        </w:tc>
      </w:tr>
      <w:tr w:rsidR="00EC1C76" w:rsidRPr="00EC1C76" w14:paraId="27802D51" w14:textId="77777777" w:rsidTr="00EC1C76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81023B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363D5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DC8FC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85406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40396B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8B9BD6D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8A4DB5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13</w:t>
            </w:r>
          </w:p>
        </w:tc>
      </w:tr>
      <w:tr w:rsidR="00EC1C76" w:rsidRPr="00EC1C76" w14:paraId="7BAFF741" w14:textId="77777777" w:rsidTr="00EC1C76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B574E8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6D2DB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7EE19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0A1A5E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466DB4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8F5E69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C9CF000" w14:textId="58A3FF99" w:rsidR="00EC1C76" w:rsidRPr="00EC1C76" w:rsidRDefault="007C02D8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>
              <w:t>Service 10:15 Am</w:t>
            </w:r>
          </w:p>
        </w:tc>
      </w:tr>
      <w:tr w:rsidR="00EC1C76" w:rsidRPr="00EC1C76" w14:paraId="10F83F17" w14:textId="77777777" w:rsidTr="00EC1C76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AD6ED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826CF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9A724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E1E087F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38C4A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9DD36A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8755E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20</w:t>
            </w:r>
          </w:p>
        </w:tc>
      </w:tr>
      <w:tr w:rsidR="00EC1C76" w14:paraId="3EB053B2" w14:textId="77777777" w:rsidTr="00EC1C76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E990E9A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0D1FB17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29A96B1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F93EF86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958BEC0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C9A81C6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716158" w14:textId="21BF222B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240759D6" w14:textId="77777777" w:rsidTr="00EC1C76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D87AEA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9431D9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ED3388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82C1A2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EF47A8D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40E3D0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480C2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27</w:t>
            </w:r>
          </w:p>
        </w:tc>
      </w:tr>
      <w:tr w:rsidR="00EC1C76" w14:paraId="763AAF15" w14:textId="77777777" w:rsidTr="00EC1C76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90E3185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08E9FCC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A951ED7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5CCEDC2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1C9E22D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8F6A2C0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8CE87C1" w14:textId="7731B3F8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14:paraId="7DE08BA8" w14:textId="77777777" w:rsidTr="00A77C7E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45BACC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BFFCA0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F6147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7BA2E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F2515AA" w14:textId="77777777" w:rsidR="00EC1C76" w:rsidRDefault="00EC1C76" w:rsidP="00EC1C76">
            <w:pPr>
              <w:pStyle w:val="Off-MonthDate"/>
            </w:pPr>
            <w: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CBCF8F1" w14:textId="77777777" w:rsidR="00EC1C76" w:rsidRDefault="00EC1C76" w:rsidP="00EC1C76">
            <w:pPr>
              <w:pStyle w:val="Off-MonthDate"/>
            </w:pPr>
            <w: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8A71BC1" w14:textId="77777777" w:rsidR="00EC1C76" w:rsidRDefault="00EC1C76" w:rsidP="00EC1C76">
            <w:pPr>
              <w:pStyle w:val="Off-MonthDate"/>
            </w:pPr>
            <w:r>
              <w:t>3</w:t>
            </w:r>
          </w:p>
        </w:tc>
      </w:tr>
      <w:tr w:rsidR="00B235C7" w14:paraId="213911DE" w14:textId="77777777" w:rsidTr="00EC1C76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A5AB65A" w14:textId="77777777" w:rsidR="00B235C7" w:rsidRDefault="00B235C7" w:rsidP="00B235C7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5125A28" w14:textId="77777777" w:rsidR="00B235C7" w:rsidRDefault="00B235C7" w:rsidP="00B235C7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19AAF6" w14:textId="77777777" w:rsidR="00B235C7" w:rsidRDefault="00B235C7" w:rsidP="00B235C7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  <w:vAlign w:val="bottom"/>
          </w:tcPr>
          <w:p w14:paraId="5FC09813" w14:textId="77777777" w:rsidR="00B235C7" w:rsidRDefault="00B235C7" w:rsidP="00B235C7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  <w:vAlign w:val="bottom"/>
          </w:tcPr>
          <w:p w14:paraId="7A9702A4" w14:textId="77777777" w:rsidR="00B235C7" w:rsidRDefault="00B235C7" w:rsidP="00B235C7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  <w:vAlign w:val="bottom"/>
          </w:tcPr>
          <w:p w14:paraId="0E4D4372" w14:textId="77777777" w:rsidR="00B235C7" w:rsidRDefault="00B235C7" w:rsidP="00B235C7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  <w:vAlign w:val="bottom"/>
          </w:tcPr>
          <w:p w14:paraId="45211540" w14:textId="520285A0" w:rsidR="00B235C7" w:rsidRDefault="007C02D8" w:rsidP="00B235C7">
            <w:pPr>
              <w:pStyle w:val="Date"/>
            </w:pPr>
            <w:r>
              <w:t>Service 10:15 Am</w:t>
            </w:r>
          </w:p>
        </w:tc>
      </w:tr>
      <w:tr w:rsidR="00B235C7" w14:paraId="441ADB7F" w14:textId="77777777" w:rsidTr="00EC1C76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56F2E6B" w14:textId="77777777" w:rsidR="00B235C7" w:rsidRDefault="00EC1C76" w:rsidP="00B235C7">
            <w:pPr>
              <w:pStyle w:val="Off-MonthDate"/>
            </w:pPr>
            <w:r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5547E43" w14:textId="77777777" w:rsidR="00B235C7" w:rsidRDefault="00EC1C76" w:rsidP="00B235C7">
            <w:pPr>
              <w:pStyle w:val="Off-MonthDate"/>
            </w:pPr>
            <w: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057C9D72" w14:textId="77777777" w:rsidR="00B235C7" w:rsidRDefault="00EC1C76" w:rsidP="00B235C7">
            <w:pPr>
              <w:pStyle w:val="Off-MonthDate"/>
            </w:pPr>
            <w: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18B0CE5F" w14:textId="77777777" w:rsidR="00B235C7" w:rsidRDefault="00EC1C76" w:rsidP="00B235C7">
            <w:pPr>
              <w:pStyle w:val="Off-MonthDate"/>
            </w:pPr>
            <w: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51E9CF94" w14:textId="77777777" w:rsidR="00B235C7" w:rsidRDefault="00EC1C76" w:rsidP="00B235C7">
            <w:pPr>
              <w:pStyle w:val="Off-MonthDate"/>
            </w:pPr>
            <w: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11CD3C08" w14:textId="77777777" w:rsidR="00B235C7" w:rsidRDefault="00EC1C76" w:rsidP="00B235C7">
            <w:pPr>
              <w:pStyle w:val="Off-MonthDate"/>
            </w:pPr>
            <w: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0984BB87" w14:textId="77777777" w:rsidR="00B235C7" w:rsidRDefault="00EC1C76" w:rsidP="00B235C7">
            <w:pPr>
              <w:pStyle w:val="Off-MonthDate"/>
            </w:pPr>
            <w:r>
              <w:t>10</w:t>
            </w:r>
          </w:p>
        </w:tc>
      </w:tr>
      <w:tr w:rsidR="00B235C7" w14:paraId="7A491086" w14:textId="77777777" w:rsidTr="00EC1C76">
        <w:trPr>
          <w:cantSplit/>
          <w:trHeight w:hRule="exact" w:val="1224"/>
        </w:trPr>
        <w:tc>
          <w:tcPr>
            <w:tcW w:w="1270" w:type="dxa"/>
            <w:tcBorders>
              <w:top w:val="nil"/>
            </w:tcBorders>
          </w:tcPr>
          <w:p w14:paraId="55636C7B" w14:textId="77777777" w:rsidR="00B235C7" w:rsidRDefault="00B235C7" w:rsidP="00B235C7">
            <w:pPr>
              <w:pStyle w:val="Date"/>
            </w:pPr>
          </w:p>
        </w:tc>
        <w:tc>
          <w:tcPr>
            <w:tcW w:w="1270" w:type="dxa"/>
            <w:tcBorders>
              <w:top w:val="nil"/>
            </w:tcBorders>
          </w:tcPr>
          <w:p w14:paraId="62458040" w14:textId="77777777" w:rsidR="00B235C7" w:rsidRDefault="00B235C7" w:rsidP="00B235C7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1F5601BA" w14:textId="77777777" w:rsidR="00B235C7" w:rsidRDefault="00B235C7" w:rsidP="00B235C7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418CF451" w14:textId="77777777" w:rsidR="00B235C7" w:rsidRDefault="00B235C7" w:rsidP="00B235C7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5785A6A9" w14:textId="77777777" w:rsidR="00B235C7" w:rsidRDefault="00B235C7" w:rsidP="00B235C7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3D577610" w14:textId="77777777" w:rsidR="00B235C7" w:rsidRDefault="00B235C7" w:rsidP="00B235C7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5F592764" w14:textId="0160D1E0" w:rsidR="00B235C7" w:rsidRDefault="007C02D8" w:rsidP="00B235C7">
            <w:pPr>
              <w:pStyle w:val="Date"/>
            </w:pPr>
            <w:r>
              <w:t>Service 10:15 Am</w:t>
            </w:r>
          </w:p>
        </w:tc>
      </w:tr>
    </w:tbl>
    <w:p w14:paraId="600BE5C8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14:paraId="6113F2E0" w14:textId="77777777" w:rsidTr="00FC1140">
        <w:trPr>
          <w:cantSplit/>
          <w:trHeight w:hRule="exact" w:val="1800"/>
        </w:trPr>
        <w:tc>
          <w:tcPr>
            <w:tcW w:w="7200" w:type="dxa"/>
          </w:tcPr>
          <w:p w14:paraId="437B024C" w14:textId="77777777" w:rsidR="003C4EED" w:rsidRDefault="003C4EED"/>
        </w:tc>
      </w:tr>
    </w:tbl>
    <w:p w14:paraId="55597056" w14:textId="77777777" w:rsidR="00FC1140" w:rsidRDefault="00FC1140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3C4EED" w14:paraId="45BD4713" w14:textId="77777777" w:rsidTr="00FC1140">
        <w:trPr>
          <w:cantSplit/>
        </w:trPr>
        <w:tc>
          <w:tcPr>
            <w:tcW w:w="4437" w:type="dxa"/>
          </w:tcPr>
          <w:p w14:paraId="633781D6" w14:textId="77777777" w:rsidR="003C4EED" w:rsidRDefault="00B33D9E">
            <w:pPr>
              <w:pStyle w:val="Month"/>
            </w:pPr>
            <w:r>
              <w:lastRenderedPageBreak/>
              <w:t>September</w:t>
            </w:r>
          </w:p>
        </w:tc>
        <w:tc>
          <w:tcPr>
            <w:tcW w:w="4438" w:type="dxa"/>
          </w:tcPr>
          <w:p w14:paraId="637CCC7A" w14:textId="77777777" w:rsidR="003C4EED" w:rsidRDefault="00662115" w:rsidP="00441D1E">
            <w:pPr>
              <w:pStyle w:val="Year"/>
            </w:pPr>
            <w:r>
              <w:t>2023</w:t>
            </w:r>
          </w:p>
        </w:tc>
      </w:tr>
    </w:tbl>
    <w:p w14:paraId="095C8D2E" w14:textId="77777777" w:rsidR="003C4EED" w:rsidRDefault="003C4EED">
      <w:pPr>
        <w:pStyle w:val="NoSpacing"/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70"/>
        <w:gridCol w:w="1269"/>
        <w:gridCol w:w="1269"/>
        <w:gridCol w:w="1269"/>
        <w:gridCol w:w="1269"/>
        <w:gridCol w:w="1269"/>
        <w:gridCol w:w="1270"/>
      </w:tblGrid>
      <w:tr w:rsidR="003C4EED" w14:paraId="3269637A" w14:textId="77777777" w:rsidTr="00EC1C76">
        <w:trPr>
          <w:cantSplit/>
          <w:trHeight w:hRule="exact" w:val="274"/>
        </w:trPr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A0D90E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B3C288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3AAA14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79BB6D4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C1BCB4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712F7E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37B00B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EC1C76" w14:paraId="3408ECC3" w14:textId="77777777" w:rsidTr="00EC1C76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01A02C2" w14:textId="77777777" w:rsidR="00EC1C76" w:rsidRDefault="00EC1C76" w:rsidP="00EC1C76">
            <w:pPr>
              <w:pStyle w:val="Off-MonthDate"/>
            </w:pPr>
            <w:r w:rsidRPr="00EC1C76"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0E8923C" w14:textId="77777777" w:rsidR="00EC1C76" w:rsidRDefault="00EC1C76" w:rsidP="00EC1C76">
            <w:pPr>
              <w:pStyle w:val="Off-MonthDate"/>
            </w:pPr>
            <w:r w:rsidRPr="00EC1C76"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3EE5C3" w14:textId="77777777" w:rsidR="00EC1C76" w:rsidRDefault="00EC1C76" w:rsidP="00EC1C76">
            <w:pPr>
              <w:pStyle w:val="Off-MonthDate"/>
            </w:pPr>
            <w:r w:rsidRPr="00EC1C76"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90114C6" w14:textId="77777777" w:rsidR="00EC1C76" w:rsidRPr="00EC1C76" w:rsidRDefault="00EC1C76" w:rsidP="00EC1C76">
            <w:pPr>
              <w:pStyle w:val="Date"/>
              <w:rPr>
                <w:rFonts w:asciiTheme="minorHAnsi" w:hAnsiTheme="minorHAnsi"/>
                <w:color w:val="BEA388" w:themeColor="accent4" w:themeTint="99"/>
                <w:sz w:val="22"/>
              </w:rPr>
            </w:pPr>
            <w:r w:rsidRPr="00EC1C76">
              <w:rPr>
                <w:rFonts w:asciiTheme="minorHAnsi" w:hAnsiTheme="minorHAnsi"/>
                <w:color w:val="BEA388" w:themeColor="accent4" w:themeTint="99"/>
                <w:sz w:val="22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986CCD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36D36EF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E15F1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</w:t>
            </w:r>
          </w:p>
        </w:tc>
      </w:tr>
      <w:tr w:rsidR="00A7715A" w14:paraId="3B4BB70D" w14:textId="77777777" w:rsidTr="00EC1C76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6FC9BC" w14:textId="77777777" w:rsidR="00A7715A" w:rsidRDefault="00A7715A" w:rsidP="00A7715A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C9B036B" w14:textId="77777777" w:rsidR="00A7715A" w:rsidRDefault="00A7715A" w:rsidP="00A7715A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1DEFCB6" w14:textId="77777777" w:rsidR="00A7715A" w:rsidRDefault="00A7715A" w:rsidP="00A7715A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91879F" w14:textId="77777777" w:rsidR="00A7715A" w:rsidRDefault="00A7715A" w:rsidP="00A7715A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40C8667" w14:textId="77777777" w:rsidR="00A7715A" w:rsidRDefault="00A7715A" w:rsidP="00A7715A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F8CD445" w14:textId="77777777" w:rsidR="00A7715A" w:rsidRDefault="00A7715A" w:rsidP="00A7715A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8B8240C" w14:textId="28B005EC" w:rsidR="00A7715A" w:rsidRDefault="007C02D8" w:rsidP="00A7715A">
            <w:pPr>
              <w:pStyle w:val="Date"/>
            </w:pPr>
            <w:r>
              <w:t>Service 10:15 Am</w:t>
            </w:r>
          </w:p>
        </w:tc>
      </w:tr>
      <w:tr w:rsidR="00EC1C76" w:rsidRPr="00EC1C76" w14:paraId="0A8F90D5" w14:textId="77777777" w:rsidTr="00EC1C76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2BA4DA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41068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A38E1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8E81D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17D03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C9C009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7D03BB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10</w:t>
            </w:r>
          </w:p>
        </w:tc>
      </w:tr>
      <w:tr w:rsidR="00EC1C76" w14:paraId="60785658" w14:textId="77777777" w:rsidTr="00EC1C76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0B3FB71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3C20381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0D4374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8E19FF0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C1C27C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4ED21B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0DF4575" w14:textId="3006D76A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284BEAD4" w14:textId="77777777" w:rsidTr="00EC1C76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3955AB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3C5014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CEFDD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ED4DB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CCC38A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A7501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AB7628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17</w:t>
            </w:r>
          </w:p>
        </w:tc>
      </w:tr>
      <w:tr w:rsidR="00EC1C76" w14:paraId="6E128ED1" w14:textId="77777777" w:rsidTr="00EC1C76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7C7E51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A069ED9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B08D83A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D5C0A67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F07E962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D9137E2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719A66E" w14:textId="14A287E5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77CBE96A" w14:textId="77777777" w:rsidTr="00EC1C76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8FDE55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F54B09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F079D9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34C88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FD986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4CC1AC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52B439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24</w:t>
            </w:r>
          </w:p>
        </w:tc>
      </w:tr>
      <w:tr w:rsidR="00EC1C76" w14:paraId="0031F09E" w14:textId="77777777" w:rsidTr="00EC1C76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4C67C3F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D9956BA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EA0EF3D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F06F6EA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3B3D4F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0ABD26C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AB44117" w14:textId="087BA61E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14:paraId="72C32DE0" w14:textId="77777777" w:rsidTr="00D1342E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6E8880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B7824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0EEC0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F81474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D97F88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266AC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DB0107" w14:textId="77777777" w:rsidR="00EC1C76" w:rsidRDefault="00EC1C76" w:rsidP="00EC1C76">
            <w:pPr>
              <w:pStyle w:val="Off-MonthDate"/>
            </w:pPr>
            <w:r w:rsidRPr="00EC1C76">
              <w:t>1</w:t>
            </w:r>
          </w:p>
        </w:tc>
      </w:tr>
      <w:tr w:rsidR="00A7715A" w14:paraId="51B3F53C" w14:textId="77777777" w:rsidTr="00EC1C76">
        <w:trPr>
          <w:cantSplit/>
          <w:trHeight w:hRule="exact" w:val="1224"/>
        </w:trPr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44C3DD64" w14:textId="77777777" w:rsidR="00A7715A" w:rsidRDefault="00A7715A" w:rsidP="00A7715A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29111847" w14:textId="77777777" w:rsidR="00A7715A" w:rsidRDefault="00A7715A" w:rsidP="00A7715A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0FDD1232" w14:textId="77777777" w:rsidR="00A7715A" w:rsidRDefault="00A7715A" w:rsidP="00A7715A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2F0FB6B2" w14:textId="77777777" w:rsidR="00A7715A" w:rsidRDefault="00A7715A" w:rsidP="00A7715A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08E09CCA" w14:textId="77777777" w:rsidR="00A7715A" w:rsidRDefault="00A7715A" w:rsidP="00A7715A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</w:tcPr>
          <w:p w14:paraId="2BEBA7DB" w14:textId="77777777" w:rsidR="00A7715A" w:rsidRDefault="00A7715A" w:rsidP="00A7715A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14:paraId="0A93586D" w14:textId="08F08627" w:rsidR="00A7715A" w:rsidRDefault="007C02D8" w:rsidP="00A7715A">
            <w:pPr>
              <w:pStyle w:val="Date"/>
            </w:pPr>
            <w:r>
              <w:t>Service 10:15 Am</w:t>
            </w:r>
          </w:p>
        </w:tc>
      </w:tr>
      <w:tr w:rsidR="00A7715A" w14:paraId="23769F77" w14:textId="77777777" w:rsidTr="00EC1C76">
        <w:trPr>
          <w:cantSplit/>
          <w:trHeight w:hRule="exact" w:val="360"/>
        </w:trPr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7FD3DC01" w14:textId="77777777" w:rsidR="00A7715A" w:rsidRDefault="00EC1C76" w:rsidP="00A7715A">
            <w:pPr>
              <w:pStyle w:val="Off-MonthDate"/>
            </w:pPr>
            <w: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7DAC1110" w14:textId="77777777" w:rsidR="00A7715A" w:rsidRDefault="00EC1C76" w:rsidP="00A7715A">
            <w:pPr>
              <w:pStyle w:val="Off-MonthDate"/>
            </w:pPr>
            <w: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4D179902" w14:textId="77777777" w:rsidR="00A7715A" w:rsidRDefault="00EC1C76" w:rsidP="00A7715A">
            <w:pPr>
              <w:pStyle w:val="Off-MonthDate"/>
            </w:pPr>
            <w: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1D55C7DB" w14:textId="77777777" w:rsidR="00A7715A" w:rsidRDefault="00EC1C76" w:rsidP="00A7715A">
            <w:pPr>
              <w:pStyle w:val="Off-MonthDate"/>
            </w:pPr>
            <w: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7EE0E622" w14:textId="77777777" w:rsidR="00A7715A" w:rsidRDefault="00EC1C76" w:rsidP="00A7715A">
            <w:pPr>
              <w:pStyle w:val="Off-MonthDate"/>
            </w:pPr>
            <w: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14E9B4CB" w14:textId="77777777" w:rsidR="00A7715A" w:rsidRDefault="00EC1C76" w:rsidP="00A7715A">
            <w:pPr>
              <w:pStyle w:val="Off-MonthDate"/>
            </w:pPr>
            <w:r>
              <w:t>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64C98EC2" w14:textId="77777777" w:rsidR="00A7715A" w:rsidRDefault="00EC1C76" w:rsidP="00A7715A">
            <w:pPr>
              <w:pStyle w:val="Off-MonthDate"/>
            </w:pPr>
            <w:r>
              <w:t>8</w:t>
            </w:r>
          </w:p>
        </w:tc>
      </w:tr>
      <w:tr w:rsidR="00A7715A" w14:paraId="5BD940B8" w14:textId="77777777" w:rsidTr="00EC1C76">
        <w:trPr>
          <w:cantSplit/>
          <w:trHeight w:hRule="exact" w:val="1224"/>
        </w:trPr>
        <w:tc>
          <w:tcPr>
            <w:tcW w:w="1270" w:type="dxa"/>
            <w:tcBorders>
              <w:top w:val="nil"/>
            </w:tcBorders>
          </w:tcPr>
          <w:p w14:paraId="18D05CCB" w14:textId="77777777" w:rsidR="00A7715A" w:rsidRDefault="00A7715A" w:rsidP="00A7715A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0C8492F1" w14:textId="77777777" w:rsidR="00A7715A" w:rsidRDefault="00A7715A" w:rsidP="00A7715A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5505EE0F" w14:textId="77777777" w:rsidR="00A7715A" w:rsidRDefault="00A7715A" w:rsidP="00A7715A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5F8A8C5D" w14:textId="77777777" w:rsidR="00A7715A" w:rsidRDefault="00A7715A" w:rsidP="00A7715A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6137C099" w14:textId="77777777" w:rsidR="00A7715A" w:rsidRDefault="00A7715A" w:rsidP="00A7715A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32E48E3E" w14:textId="77777777" w:rsidR="00A7715A" w:rsidRDefault="00A7715A" w:rsidP="00A7715A">
            <w:pPr>
              <w:pStyle w:val="Date"/>
            </w:pPr>
          </w:p>
        </w:tc>
        <w:tc>
          <w:tcPr>
            <w:tcW w:w="1270" w:type="dxa"/>
            <w:tcBorders>
              <w:top w:val="nil"/>
            </w:tcBorders>
          </w:tcPr>
          <w:p w14:paraId="0531A024" w14:textId="622278D5" w:rsidR="00A7715A" w:rsidRDefault="007C02D8" w:rsidP="00A7715A">
            <w:pPr>
              <w:pStyle w:val="Date"/>
            </w:pPr>
            <w:r>
              <w:t>Service 10:15 Am</w:t>
            </w:r>
          </w:p>
        </w:tc>
      </w:tr>
    </w:tbl>
    <w:p w14:paraId="3894C329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14:paraId="02226C7B" w14:textId="77777777" w:rsidTr="00FC1140">
        <w:trPr>
          <w:cantSplit/>
          <w:trHeight w:hRule="exact" w:val="1800"/>
        </w:trPr>
        <w:tc>
          <w:tcPr>
            <w:tcW w:w="7200" w:type="dxa"/>
          </w:tcPr>
          <w:p w14:paraId="3E0FE073" w14:textId="77777777" w:rsidR="003C4EED" w:rsidRDefault="003C4EED"/>
        </w:tc>
      </w:tr>
    </w:tbl>
    <w:p w14:paraId="7DA84FD8" w14:textId="77777777" w:rsidR="00FC1140" w:rsidRDefault="00FC1140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3C4EED" w14:paraId="6954BBF8" w14:textId="77777777" w:rsidTr="00FC1140">
        <w:trPr>
          <w:cantSplit/>
        </w:trPr>
        <w:tc>
          <w:tcPr>
            <w:tcW w:w="4437" w:type="dxa"/>
          </w:tcPr>
          <w:p w14:paraId="3D0C1545" w14:textId="77777777" w:rsidR="003C4EED" w:rsidRDefault="00B33D9E">
            <w:pPr>
              <w:pStyle w:val="Month"/>
            </w:pPr>
            <w:r>
              <w:lastRenderedPageBreak/>
              <w:t>October</w:t>
            </w:r>
          </w:p>
        </w:tc>
        <w:tc>
          <w:tcPr>
            <w:tcW w:w="4438" w:type="dxa"/>
          </w:tcPr>
          <w:p w14:paraId="1398D5F4" w14:textId="77777777" w:rsidR="003C4EED" w:rsidRDefault="00662115" w:rsidP="00441D1E">
            <w:pPr>
              <w:pStyle w:val="Year"/>
            </w:pPr>
            <w:r>
              <w:t>2023</w:t>
            </w:r>
          </w:p>
        </w:tc>
      </w:tr>
    </w:tbl>
    <w:p w14:paraId="72BBFA20" w14:textId="77777777" w:rsidR="003C4EED" w:rsidRDefault="003C4EED">
      <w:pPr>
        <w:pStyle w:val="NoSpacing"/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9"/>
        <w:gridCol w:w="1270"/>
        <w:gridCol w:w="1270"/>
        <w:gridCol w:w="1269"/>
        <w:gridCol w:w="1269"/>
        <w:gridCol w:w="1269"/>
        <w:gridCol w:w="1269"/>
      </w:tblGrid>
      <w:tr w:rsidR="003C4EED" w14:paraId="3949CC7C" w14:textId="77777777" w:rsidTr="00EC1C76">
        <w:trPr>
          <w:cantSplit/>
          <w:trHeight w:hRule="exact" w:val="274"/>
        </w:trPr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0778015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79732D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44857A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C1642E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2CD76F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5182EF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F18E659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EC1C76" w14:paraId="3AC266D6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F3676F4" w14:textId="77777777" w:rsidR="00EC1C76" w:rsidRDefault="00EC1C76" w:rsidP="00EC1C76">
            <w:pPr>
              <w:pStyle w:val="Off-MonthDate"/>
            </w:pPr>
            <w:r w:rsidRPr="00EC1C76">
              <w:t>25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77E5A8A" w14:textId="77777777" w:rsidR="00EC1C76" w:rsidRDefault="00EC1C76" w:rsidP="00EC1C76">
            <w:pPr>
              <w:pStyle w:val="Off-MonthDate"/>
            </w:pPr>
            <w:r w:rsidRPr="00EC1C76">
              <w:t>26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5642930" w14:textId="77777777" w:rsidR="00EC1C76" w:rsidRDefault="00EC1C76" w:rsidP="00EC1C76">
            <w:pPr>
              <w:pStyle w:val="Off-MonthDate"/>
            </w:pPr>
            <w:r w:rsidRPr="00EC1C76"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8CF418" w14:textId="77777777" w:rsidR="00EC1C76" w:rsidRDefault="00EC1C76" w:rsidP="00EC1C76">
            <w:pPr>
              <w:pStyle w:val="Off-MonthDate"/>
            </w:pPr>
            <w:r w:rsidRPr="00EC1C76"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7D3EE0" w14:textId="77777777" w:rsidR="00EC1C76" w:rsidRDefault="00EC1C76" w:rsidP="00EC1C76">
            <w:pPr>
              <w:pStyle w:val="Off-MonthDate"/>
            </w:pPr>
            <w:r w:rsidRPr="00EC1C76">
              <w:t>29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FE1B81E" w14:textId="77777777" w:rsidR="00EC1C76" w:rsidRPr="00EC1C76" w:rsidRDefault="00EC1C76" w:rsidP="00EC1C76">
            <w:pPr>
              <w:pStyle w:val="Date"/>
              <w:rPr>
                <w:rFonts w:asciiTheme="minorHAnsi" w:hAnsiTheme="minorHAnsi"/>
                <w:color w:val="BEA388" w:themeColor="accent4" w:themeTint="99"/>
                <w:sz w:val="22"/>
              </w:rPr>
            </w:pPr>
            <w:r w:rsidRPr="00EC1C76">
              <w:rPr>
                <w:rFonts w:asciiTheme="minorHAnsi" w:hAnsiTheme="minorHAnsi"/>
                <w:color w:val="BEA388" w:themeColor="accent4" w:themeTint="99"/>
                <w:sz w:val="22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613F3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</w:t>
            </w:r>
          </w:p>
        </w:tc>
      </w:tr>
      <w:tr w:rsidR="00D22D77" w14:paraId="129CD7DC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EEFFB61" w14:textId="77777777" w:rsidR="00D22D77" w:rsidRDefault="00D22D77" w:rsidP="00D22D77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78B97B2" w14:textId="77777777" w:rsidR="00D22D77" w:rsidRDefault="00D22D77" w:rsidP="00D22D77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147713C" w14:textId="77777777" w:rsidR="00D22D77" w:rsidRDefault="00D22D77" w:rsidP="00D22D77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D00860" w14:textId="77777777" w:rsidR="00D22D77" w:rsidRDefault="00D22D77" w:rsidP="00D22D77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3DE3533" w14:textId="77777777" w:rsidR="00D22D77" w:rsidRDefault="00D22D77" w:rsidP="00D22D77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EABB5B3" w14:textId="77777777" w:rsidR="00D22D77" w:rsidRDefault="00D22D77" w:rsidP="00D22D77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C667B81" w14:textId="1A634BEB" w:rsidR="00D22D77" w:rsidRDefault="007C02D8" w:rsidP="00D22D77">
            <w:pPr>
              <w:pStyle w:val="Date"/>
            </w:pPr>
            <w:r>
              <w:t>Service 10:15 Am</w:t>
            </w:r>
          </w:p>
        </w:tc>
      </w:tr>
      <w:tr w:rsidR="00EC1C76" w:rsidRPr="00EC1C76" w14:paraId="71080E65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11DE2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6843FB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8DC04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B171BD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9501F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F7862C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72392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8</w:t>
            </w:r>
          </w:p>
        </w:tc>
      </w:tr>
      <w:tr w:rsidR="00EC1C76" w14:paraId="6AFB9507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D1D287C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2A6F730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65B39F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AA8A3AB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29BA6D8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5C907F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22044C8" w14:textId="3FEF32D7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168455D1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0912EB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CBA286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CABDB6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0D6B1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5D3302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EBCC6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0D125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15</w:t>
            </w:r>
          </w:p>
        </w:tc>
      </w:tr>
      <w:tr w:rsidR="00EC1C76" w14:paraId="250F0688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DDCE2BA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DF2F56D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CBE3A2D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8CAB98C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43D0A9A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4CC6826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0C4481B" w14:textId="275D63C4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3E432308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7A574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72869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A26C9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2C512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32AB9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7ECEEC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7915A5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22</w:t>
            </w:r>
          </w:p>
        </w:tc>
      </w:tr>
      <w:tr w:rsidR="00EC1C76" w14:paraId="0D273BEA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0A3AD91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2466E58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303D134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47D8A50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F2FF168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4D1485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119282F" w14:textId="5E3B42D4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6DC583AD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532334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E54E1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4F2479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DB02C6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A4B4D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B9E61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5BC8EF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29</w:t>
            </w:r>
          </w:p>
        </w:tc>
      </w:tr>
      <w:tr w:rsidR="00EC1C76" w14:paraId="5D9A41CD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D597DE8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400312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BC2C8EB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A2B11F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E71AC41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EA2A15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75D33D5" w14:textId="5A76A633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14:paraId="7C4D7406" w14:textId="77777777" w:rsidTr="00EF6FB0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1DB43FF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CC3E0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D74EC83" w14:textId="77777777" w:rsidR="00EC1C76" w:rsidRDefault="00EC1C76" w:rsidP="00EC1C76">
            <w:pPr>
              <w:pStyle w:val="Off-MonthDate"/>
            </w:pPr>
            <w: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9A23720" w14:textId="77777777" w:rsidR="00EC1C76" w:rsidRDefault="00EC1C76" w:rsidP="00EC1C76">
            <w:pPr>
              <w:pStyle w:val="Off-MonthDate"/>
            </w:pPr>
            <w: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F29C927" w14:textId="77777777" w:rsidR="00EC1C76" w:rsidRDefault="00EC1C76" w:rsidP="00EC1C76">
            <w:pPr>
              <w:pStyle w:val="Off-MonthDate"/>
            </w:pPr>
            <w: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16A0AD" w14:textId="77777777" w:rsidR="00EC1C76" w:rsidRDefault="00EC1C76" w:rsidP="00EC1C76">
            <w:pPr>
              <w:pStyle w:val="Off-MonthDate"/>
            </w:pPr>
            <w: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C1EFFEF" w14:textId="77777777" w:rsidR="00EC1C76" w:rsidRDefault="00EC1C76" w:rsidP="00EC1C76">
            <w:pPr>
              <w:pStyle w:val="Off-MonthDate"/>
            </w:pPr>
            <w:r>
              <w:t>5</w:t>
            </w:r>
          </w:p>
        </w:tc>
      </w:tr>
      <w:tr w:rsidR="00D22D77" w14:paraId="6A3CF1C6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</w:tcBorders>
          </w:tcPr>
          <w:p w14:paraId="4269024A" w14:textId="77777777" w:rsidR="00D22D77" w:rsidRDefault="00D22D77" w:rsidP="00D22D77">
            <w:pPr>
              <w:pStyle w:val="Date"/>
            </w:pPr>
          </w:p>
        </w:tc>
        <w:tc>
          <w:tcPr>
            <w:tcW w:w="1270" w:type="dxa"/>
            <w:tcBorders>
              <w:top w:val="nil"/>
            </w:tcBorders>
          </w:tcPr>
          <w:p w14:paraId="5189B151" w14:textId="77777777" w:rsidR="00D22D77" w:rsidRDefault="00D22D77" w:rsidP="00D22D77">
            <w:pPr>
              <w:pStyle w:val="Date"/>
            </w:pPr>
          </w:p>
        </w:tc>
        <w:tc>
          <w:tcPr>
            <w:tcW w:w="1270" w:type="dxa"/>
            <w:tcBorders>
              <w:top w:val="nil"/>
            </w:tcBorders>
          </w:tcPr>
          <w:p w14:paraId="2A644180" w14:textId="77777777" w:rsidR="00D22D77" w:rsidRDefault="00D22D77" w:rsidP="00D22D77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63319381" w14:textId="77777777" w:rsidR="00D22D77" w:rsidRDefault="00D22D77" w:rsidP="00D22D77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7FF4AB0E" w14:textId="77777777" w:rsidR="00D22D77" w:rsidRDefault="00D22D77" w:rsidP="00D22D77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68532734" w14:textId="77777777" w:rsidR="00D22D77" w:rsidRDefault="00D22D77" w:rsidP="00D22D77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5913DE1D" w14:textId="64BE4B84" w:rsidR="00D22D77" w:rsidRDefault="007C02D8" w:rsidP="00D22D77">
            <w:pPr>
              <w:pStyle w:val="Date"/>
            </w:pPr>
            <w:r>
              <w:t>Service 10:15 Am</w:t>
            </w:r>
          </w:p>
        </w:tc>
      </w:tr>
    </w:tbl>
    <w:p w14:paraId="3F1420B5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14:paraId="2796AA37" w14:textId="77777777" w:rsidTr="00FC1140">
        <w:trPr>
          <w:cantSplit/>
          <w:trHeight w:hRule="exact" w:val="1800"/>
        </w:trPr>
        <w:tc>
          <w:tcPr>
            <w:tcW w:w="7200" w:type="dxa"/>
          </w:tcPr>
          <w:p w14:paraId="02378930" w14:textId="77777777" w:rsidR="003C4EED" w:rsidRDefault="003C4EED"/>
        </w:tc>
      </w:tr>
    </w:tbl>
    <w:p w14:paraId="5A0CC72A" w14:textId="77777777" w:rsidR="00FC1140" w:rsidRDefault="00FC1140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3C4EED" w14:paraId="0BE686A6" w14:textId="77777777" w:rsidTr="00FC1140">
        <w:trPr>
          <w:cantSplit/>
        </w:trPr>
        <w:tc>
          <w:tcPr>
            <w:tcW w:w="4437" w:type="dxa"/>
          </w:tcPr>
          <w:p w14:paraId="3741762B" w14:textId="77777777" w:rsidR="003C4EED" w:rsidRDefault="00B33D9E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4438" w:type="dxa"/>
          </w:tcPr>
          <w:p w14:paraId="655F1647" w14:textId="77777777" w:rsidR="003C4EED" w:rsidRDefault="00662115" w:rsidP="00441D1E">
            <w:pPr>
              <w:pStyle w:val="Year"/>
            </w:pPr>
            <w:r>
              <w:t>2023</w:t>
            </w:r>
          </w:p>
        </w:tc>
      </w:tr>
    </w:tbl>
    <w:p w14:paraId="25C85484" w14:textId="77777777" w:rsidR="003C4EED" w:rsidRDefault="003C4EED">
      <w:pPr>
        <w:pStyle w:val="NoSpacing"/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9"/>
        <w:gridCol w:w="1269"/>
        <w:gridCol w:w="1269"/>
        <w:gridCol w:w="1270"/>
        <w:gridCol w:w="1269"/>
        <w:gridCol w:w="1269"/>
        <w:gridCol w:w="1270"/>
      </w:tblGrid>
      <w:tr w:rsidR="003C4EED" w14:paraId="09BD4CAB" w14:textId="77777777" w:rsidTr="00EC1C76">
        <w:trPr>
          <w:cantSplit/>
          <w:trHeight w:hRule="exact" w:val="274"/>
        </w:trPr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5F0700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9C4393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91732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BCD3A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DD11C6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FF9B64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F92996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EC1C76" w14:paraId="48A7CFA5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32E243" w14:textId="77777777" w:rsidR="00EC1C76" w:rsidRDefault="00EC1C76" w:rsidP="00EC1C76">
            <w:pPr>
              <w:pStyle w:val="Off-MonthDate"/>
            </w:pPr>
            <w:r w:rsidRPr="00EC1C76"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11EE946" w14:textId="77777777" w:rsidR="00EC1C76" w:rsidRPr="00EC1C76" w:rsidRDefault="00EC1C76" w:rsidP="00EC1C76">
            <w:pPr>
              <w:pStyle w:val="Date"/>
              <w:rPr>
                <w:rFonts w:asciiTheme="minorHAnsi" w:hAnsiTheme="minorHAnsi"/>
                <w:color w:val="BEA388" w:themeColor="accent4" w:themeTint="99"/>
                <w:sz w:val="22"/>
              </w:rPr>
            </w:pPr>
            <w:r w:rsidRPr="00EC1C76">
              <w:rPr>
                <w:rFonts w:asciiTheme="minorHAnsi" w:hAnsiTheme="minorHAnsi"/>
                <w:color w:val="BEA388" w:themeColor="accent4" w:themeTint="99"/>
                <w:sz w:val="22"/>
              </w:rPr>
              <w:t>31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9E8007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466AD7F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21AB9ED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65B9C4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4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8822B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5</w:t>
            </w:r>
          </w:p>
        </w:tc>
      </w:tr>
      <w:tr w:rsidR="00972A1B" w14:paraId="274B5689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D5C3C8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BC4BD80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5A6BC47" w14:textId="77777777" w:rsidR="00972A1B" w:rsidRDefault="00972A1B" w:rsidP="00972A1B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891D579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DB7492B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B7EB1AA" w14:textId="77777777" w:rsidR="00972A1B" w:rsidRDefault="00972A1B" w:rsidP="00972A1B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672A5B0" w14:textId="2EE1804C" w:rsidR="00972A1B" w:rsidRDefault="007C02D8" w:rsidP="00972A1B">
            <w:pPr>
              <w:pStyle w:val="Date"/>
            </w:pPr>
            <w:r>
              <w:t>Service 10:15 Am</w:t>
            </w:r>
          </w:p>
        </w:tc>
      </w:tr>
      <w:tr w:rsidR="00EC1C76" w:rsidRPr="00EC1C76" w14:paraId="55D9E479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0439A8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8B7E2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E72E9C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7FEBD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B882BF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0B82D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A833D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12</w:t>
            </w:r>
          </w:p>
        </w:tc>
      </w:tr>
      <w:tr w:rsidR="00EC1C76" w14:paraId="6CDAF8D4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1ECB3A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673EAB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6DC14B7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4138E38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43B6BD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9C63392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3B549BF" w14:textId="088B9625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2E7875EB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788D20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EF326F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6EB3E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F7734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0DB7D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7529F8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7BED18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19</w:t>
            </w:r>
          </w:p>
        </w:tc>
      </w:tr>
      <w:tr w:rsidR="00EC1C76" w14:paraId="0170D538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507E5A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10C358F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6F9A3F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07D40EC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0307601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2BB6C9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E104696" w14:textId="11418A6A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6019928B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0B0680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93FEE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A7D7B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0B467F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23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F9C46C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9536B6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04C099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26</w:t>
            </w:r>
          </w:p>
        </w:tc>
      </w:tr>
      <w:tr w:rsidR="00EC1C76" w14:paraId="3F617E76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17B56A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89771F5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4FBA4AA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4E8CD5F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21B9784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7909346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6EA29F" w14:textId="4CA7B1BB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14:paraId="431258D0" w14:textId="77777777" w:rsidTr="00410670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3D406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ADC402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E94F8DF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1C5669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2BB3FD" w14:textId="77777777" w:rsidR="00EC1C76" w:rsidRDefault="00EC1C76" w:rsidP="00EC1C76">
            <w:pPr>
              <w:pStyle w:val="Off-MonthDate"/>
            </w:pPr>
            <w:r w:rsidRPr="00EC1C76"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DA4D371" w14:textId="77777777" w:rsidR="00EC1C76" w:rsidRDefault="00EC1C76" w:rsidP="00EC1C76">
            <w:pPr>
              <w:pStyle w:val="Off-MonthDate"/>
            </w:pPr>
            <w:r>
              <w:t>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7506A7E" w14:textId="77777777" w:rsidR="00EC1C76" w:rsidRDefault="00EC1C76" w:rsidP="00EC1C76">
            <w:pPr>
              <w:pStyle w:val="Off-MonthDate"/>
            </w:pPr>
            <w:r>
              <w:t>3</w:t>
            </w:r>
          </w:p>
        </w:tc>
      </w:tr>
      <w:tr w:rsidR="00972A1B" w14:paraId="7ACED4C5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1E5F2C3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D9EFC74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747D146" w14:textId="77777777" w:rsidR="00972A1B" w:rsidRDefault="00972A1B" w:rsidP="00972A1B">
            <w:pPr>
              <w:pStyle w:val="Date"/>
            </w:pPr>
          </w:p>
        </w:tc>
        <w:tc>
          <w:tcPr>
            <w:tcW w:w="1270" w:type="dxa"/>
            <w:tcBorders>
              <w:top w:val="nil"/>
            </w:tcBorders>
            <w:vAlign w:val="bottom"/>
          </w:tcPr>
          <w:p w14:paraId="593429D1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  <w:vAlign w:val="bottom"/>
          </w:tcPr>
          <w:p w14:paraId="41352A64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  <w:vAlign w:val="bottom"/>
          </w:tcPr>
          <w:p w14:paraId="2FA814A6" w14:textId="77777777" w:rsidR="00972A1B" w:rsidRDefault="00972A1B" w:rsidP="00972A1B">
            <w:pPr>
              <w:pStyle w:val="Date"/>
            </w:pPr>
          </w:p>
        </w:tc>
        <w:tc>
          <w:tcPr>
            <w:tcW w:w="1270" w:type="dxa"/>
            <w:tcBorders>
              <w:top w:val="nil"/>
            </w:tcBorders>
            <w:vAlign w:val="bottom"/>
          </w:tcPr>
          <w:p w14:paraId="5E2CE15F" w14:textId="7801A134" w:rsidR="00972A1B" w:rsidRDefault="007C02D8" w:rsidP="00972A1B">
            <w:pPr>
              <w:pStyle w:val="Date"/>
            </w:pPr>
            <w:r>
              <w:t>Service 10:15 Am</w:t>
            </w:r>
          </w:p>
        </w:tc>
      </w:tr>
      <w:tr w:rsidR="00972A1B" w:rsidRPr="00972A1B" w14:paraId="1F1BB13F" w14:textId="77777777" w:rsidTr="00EC1C76">
        <w:trPr>
          <w:cantSplit/>
          <w:trHeight w:hRule="exact" w:val="360"/>
        </w:trPr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6BC592E8" w14:textId="77777777" w:rsidR="00972A1B" w:rsidRPr="00972A1B" w:rsidRDefault="00EC1C76" w:rsidP="00972A1B">
            <w:pPr>
              <w:pStyle w:val="Off-MonthDate"/>
            </w:pPr>
            <w: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15A1CC8A" w14:textId="77777777" w:rsidR="00972A1B" w:rsidRPr="00972A1B" w:rsidRDefault="00EC1C76" w:rsidP="00972A1B">
            <w:pPr>
              <w:pStyle w:val="Off-MonthDate"/>
            </w:pPr>
            <w: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7B308027" w14:textId="77777777" w:rsidR="00972A1B" w:rsidRPr="00972A1B" w:rsidRDefault="00EC1C76" w:rsidP="00972A1B">
            <w:pPr>
              <w:pStyle w:val="Off-MonthDate"/>
            </w:pPr>
            <w:r>
              <w:t>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0EB156F3" w14:textId="77777777" w:rsidR="00972A1B" w:rsidRPr="00972A1B" w:rsidRDefault="00EC1C76" w:rsidP="00972A1B">
            <w:pPr>
              <w:pStyle w:val="Off-MonthDate"/>
            </w:pPr>
            <w: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446168A4" w14:textId="77777777" w:rsidR="00972A1B" w:rsidRPr="00972A1B" w:rsidRDefault="00EC1C76" w:rsidP="00972A1B">
            <w:pPr>
              <w:pStyle w:val="Off-MonthDate"/>
            </w:pPr>
            <w:r>
              <w:t>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67F8368A" w14:textId="77777777" w:rsidR="00972A1B" w:rsidRPr="00972A1B" w:rsidRDefault="00EC1C76" w:rsidP="00972A1B">
            <w:pPr>
              <w:pStyle w:val="Off-MonthDate"/>
            </w:pPr>
            <w:r>
              <w:t>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3851399B" w14:textId="77777777" w:rsidR="00972A1B" w:rsidRPr="00972A1B" w:rsidRDefault="00EC1C76" w:rsidP="00972A1B">
            <w:pPr>
              <w:pStyle w:val="Off-MonthDate"/>
            </w:pPr>
            <w:r>
              <w:t>10</w:t>
            </w:r>
          </w:p>
        </w:tc>
      </w:tr>
      <w:tr w:rsidR="00972A1B" w14:paraId="1CAFFBD1" w14:textId="77777777" w:rsidTr="00EC1C76">
        <w:trPr>
          <w:cantSplit/>
          <w:trHeight w:hRule="exact" w:val="1224"/>
        </w:trPr>
        <w:tc>
          <w:tcPr>
            <w:tcW w:w="1269" w:type="dxa"/>
            <w:tcBorders>
              <w:top w:val="nil"/>
            </w:tcBorders>
          </w:tcPr>
          <w:p w14:paraId="046B91BC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2DC29697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1D17E8AA" w14:textId="77777777" w:rsidR="00972A1B" w:rsidRDefault="00972A1B" w:rsidP="00972A1B">
            <w:pPr>
              <w:pStyle w:val="Date"/>
            </w:pPr>
          </w:p>
        </w:tc>
        <w:tc>
          <w:tcPr>
            <w:tcW w:w="1270" w:type="dxa"/>
            <w:tcBorders>
              <w:top w:val="nil"/>
            </w:tcBorders>
          </w:tcPr>
          <w:p w14:paraId="39457203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3833B608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32DB1BB0" w14:textId="77777777" w:rsidR="00972A1B" w:rsidRDefault="00972A1B" w:rsidP="00972A1B">
            <w:pPr>
              <w:pStyle w:val="Date"/>
            </w:pPr>
          </w:p>
        </w:tc>
        <w:tc>
          <w:tcPr>
            <w:tcW w:w="1270" w:type="dxa"/>
            <w:tcBorders>
              <w:top w:val="nil"/>
            </w:tcBorders>
          </w:tcPr>
          <w:p w14:paraId="1AC1ED0E" w14:textId="1FF9451C" w:rsidR="00972A1B" w:rsidRDefault="007C02D8" w:rsidP="00972A1B">
            <w:pPr>
              <w:pStyle w:val="Date"/>
            </w:pPr>
            <w:r>
              <w:t>Service 10:15 Am</w:t>
            </w:r>
          </w:p>
        </w:tc>
      </w:tr>
    </w:tbl>
    <w:p w14:paraId="265C5094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14:paraId="1A2E43A3" w14:textId="77777777" w:rsidTr="00FC1140">
        <w:trPr>
          <w:cantSplit/>
          <w:trHeight w:hRule="exact" w:val="1800"/>
        </w:trPr>
        <w:tc>
          <w:tcPr>
            <w:tcW w:w="7200" w:type="dxa"/>
          </w:tcPr>
          <w:p w14:paraId="3E8BF477" w14:textId="77777777" w:rsidR="003C4EED" w:rsidRDefault="003C4EED"/>
        </w:tc>
      </w:tr>
    </w:tbl>
    <w:p w14:paraId="7BE585D9" w14:textId="77777777" w:rsidR="00FC1140" w:rsidRDefault="00FC1140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3C4EED" w14:paraId="6967F040" w14:textId="77777777" w:rsidTr="00FC1140">
        <w:trPr>
          <w:cantSplit/>
        </w:trPr>
        <w:tc>
          <w:tcPr>
            <w:tcW w:w="4437" w:type="dxa"/>
          </w:tcPr>
          <w:p w14:paraId="2F4CDA88" w14:textId="77777777" w:rsidR="003C4EED" w:rsidRDefault="00B33D9E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4438" w:type="dxa"/>
          </w:tcPr>
          <w:p w14:paraId="32686142" w14:textId="77777777" w:rsidR="003C4EED" w:rsidRDefault="00662115" w:rsidP="00441D1E">
            <w:pPr>
              <w:pStyle w:val="Year"/>
            </w:pPr>
            <w:r>
              <w:t>2023</w:t>
            </w:r>
          </w:p>
        </w:tc>
      </w:tr>
    </w:tbl>
    <w:p w14:paraId="5378A7D5" w14:textId="77777777" w:rsidR="003C4EED" w:rsidRDefault="003C4EED">
      <w:pPr>
        <w:pStyle w:val="NoSpacing"/>
      </w:pPr>
    </w:p>
    <w:tbl>
      <w:tblPr>
        <w:tblW w:w="5000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8"/>
        <w:gridCol w:w="1269"/>
        <w:gridCol w:w="1269"/>
        <w:gridCol w:w="1270"/>
        <w:gridCol w:w="1269"/>
        <w:gridCol w:w="1270"/>
        <w:gridCol w:w="1270"/>
      </w:tblGrid>
      <w:tr w:rsidR="003C4EED" w14:paraId="0F7B5CB3" w14:textId="77777777" w:rsidTr="00EC1C76">
        <w:trPr>
          <w:cantSplit/>
          <w:trHeight w:hRule="exact" w:val="274"/>
        </w:trPr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B7563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633D17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82B8B4D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8BCAAE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EB80E2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FBC0165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8E4861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EC1C76" w14:paraId="457036E3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A9FFFFE" w14:textId="77777777" w:rsidR="00EC1C76" w:rsidRDefault="00EC1C76" w:rsidP="00EC1C76">
            <w:pPr>
              <w:pStyle w:val="Off-MonthDate"/>
            </w:pPr>
            <w:r w:rsidRPr="00EC1C76">
              <w:t>27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72C7942" w14:textId="77777777" w:rsidR="00EC1C76" w:rsidRDefault="00EC1C76" w:rsidP="00EC1C76">
            <w:pPr>
              <w:pStyle w:val="Off-MonthDate"/>
            </w:pPr>
            <w:r w:rsidRPr="00EC1C76"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34A57B" w14:textId="77777777" w:rsidR="00EC1C76" w:rsidRDefault="00EC1C76" w:rsidP="00EC1C76">
            <w:pPr>
              <w:pStyle w:val="Off-MonthDate"/>
            </w:pPr>
            <w:r w:rsidRPr="00EC1C76">
              <w:t>29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BD249E" w14:textId="77777777" w:rsidR="00EC1C76" w:rsidRPr="00EC1C76" w:rsidRDefault="00EC1C76" w:rsidP="00EC1C76">
            <w:pPr>
              <w:pStyle w:val="Date"/>
              <w:rPr>
                <w:rFonts w:asciiTheme="minorHAnsi" w:hAnsiTheme="minorHAnsi"/>
                <w:color w:val="BEA388" w:themeColor="accent4" w:themeTint="99"/>
                <w:sz w:val="22"/>
              </w:rPr>
            </w:pPr>
            <w:r w:rsidRPr="00EC1C76">
              <w:rPr>
                <w:rFonts w:asciiTheme="minorHAnsi" w:hAnsiTheme="minorHAnsi"/>
                <w:color w:val="BEA388" w:themeColor="accent4" w:themeTint="99"/>
                <w:sz w:val="22"/>
              </w:rPr>
              <w:t>30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329F6E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1B3D9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16A2CB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</w:t>
            </w:r>
          </w:p>
        </w:tc>
      </w:tr>
      <w:tr w:rsidR="00972A1B" w14:paraId="19223C8C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CF68717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8A97B63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8EF4C86" w14:textId="77777777" w:rsidR="00972A1B" w:rsidRDefault="00972A1B" w:rsidP="00972A1B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F577610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959254B" w14:textId="77777777" w:rsidR="00972A1B" w:rsidRDefault="00972A1B" w:rsidP="00972A1B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BF89427" w14:textId="77777777" w:rsidR="00972A1B" w:rsidRDefault="00972A1B" w:rsidP="00972A1B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A5850D8" w14:textId="315038A6" w:rsidR="00972A1B" w:rsidRDefault="007C02D8" w:rsidP="00972A1B">
            <w:pPr>
              <w:pStyle w:val="Date"/>
            </w:pPr>
            <w:r>
              <w:t>Service 10:15 Am</w:t>
            </w:r>
          </w:p>
        </w:tc>
      </w:tr>
      <w:tr w:rsidR="00EC1C76" w:rsidRPr="00EC1C76" w14:paraId="5B6161BD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7984AD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E3B51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3A62D4F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250B42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D2DE1D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8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3D6FC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F64FD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10</w:t>
            </w:r>
          </w:p>
        </w:tc>
      </w:tr>
      <w:tr w:rsidR="00EC1C76" w14:paraId="2A61544C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1EF74D0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6131A5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BA57DE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0C999B9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11AF8EB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2CC1761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AA9AD12" w14:textId="7E152B1F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447E6152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EBA965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5CE73F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C43905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70529A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1ADF0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DEAEBC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8642223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17</w:t>
            </w:r>
          </w:p>
        </w:tc>
      </w:tr>
      <w:tr w:rsidR="00EC1C76" w14:paraId="542035BB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F686101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25E3184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29E59BE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E577C2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302DFD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060F497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29408BF" w14:textId="501359F7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7F69642E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BA1AD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8A397D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19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705241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B46726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89FB068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3F8190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5A4DD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24</w:t>
            </w:r>
          </w:p>
        </w:tc>
      </w:tr>
      <w:tr w:rsidR="00EC1C76" w14:paraId="1FBEAFFE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9353D90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A8772BC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4983B2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44DFEA2" w14:textId="77777777" w:rsidR="00EC1C76" w:rsidRDefault="00EC1C76" w:rsidP="00EC1C76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F2E64D2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1DE8935" w14:textId="77777777" w:rsidR="00EC1C76" w:rsidRDefault="00EC1C76" w:rsidP="00EC1C76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1428394" w14:textId="0A3F331A" w:rsidR="00EC1C76" w:rsidRDefault="007C02D8" w:rsidP="00EC1C76">
            <w:pPr>
              <w:pStyle w:val="Date"/>
            </w:pPr>
            <w:r>
              <w:t>Service 10:15 Am</w:t>
            </w:r>
          </w:p>
        </w:tc>
      </w:tr>
      <w:tr w:rsidR="00EC1C76" w:rsidRPr="00EC1C76" w14:paraId="13AEBFBD" w14:textId="77777777" w:rsidTr="00B20411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72540D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25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0F5A14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26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FF85B6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27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B965CA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28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582EBF1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29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A27C87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30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902A2C" w14:textId="77777777" w:rsidR="00EC1C76" w:rsidRPr="00EC1C76" w:rsidRDefault="00EC1C76" w:rsidP="00EC1C76">
            <w:pPr>
              <w:pStyle w:val="Off-MonthDate"/>
              <w:rPr>
                <w:rFonts w:asciiTheme="majorHAnsi" w:hAnsiTheme="majorHAnsi"/>
                <w:color w:val="624C36" w:themeColor="accent4" w:themeShade="BF"/>
                <w:sz w:val="20"/>
              </w:rPr>
            </w:pPr>
            <w:r w:rsidRPr="00EC1C76">
              <w:rPr>
                <w:rFonts w:asciiTheme="majorHAnsi" w:hAnsiTheme="majorHAnsi"/>
                <w:color w:val="624C36" w:themeColor="accent4" w:themeShade="BF"/>
                <w:sz w:val="20"/>
              </w:rPr>
              <w:t>31</w:t>
            </w:r>
          </w:p>
        </w:tc>
      </w:tr>
      <w:tr w:rsidR="00972A1B" w14:paraId="7FD0F7D2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1FE82EA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BF108E7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8EF3ABE" w14:textId="77777777" w:rsidR="00972A1B" w:rsidRDefault="00972A1B" w:rsidP="00972A1B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CAD6709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356A035" w14:textId="77777777" w:rsidR="00972A1B" w:rsidRDefault="00972A1B" w:rsidP="00972A1B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4CE63A" w14:textId="77777777" w:rsidR="00972A1B" w:rsidRDefault="00972A1B" w:rsidP="00972A1B">
            <w:pPr>
              <w:pStyle w:val="Date"/>
            </w:pPr>
          </w:p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A28F1CC" w14:textId="0F9BB3FB" w:rsidR="00972A1B" w:rsidRDefault="007C02D8" w:rsidP="00972A1B">
            <w:pPr>
              <w:pStyle w:val="Date"/>
            </w:pPr>
            <w:r>
              <w:t>Service 10:15 Am</w:t>
            </w:r>
          </w:p>
        </w:tc>
      </w:tr>
      <w:tr w:rsidR="00972A1B" w14:paraId="28770F45" w14:textId="77777777" w:rsidTr="00EC1C76">
        <w:trPr>
          <w:cantSplit/>
          <w:trHeight w:hRule="exact" w:val="360"/>
        </w:trPr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C035E4" w14:textId="77777777" w:rsidR="00972A1B" w:rsidRDefault="00EC1C76" w:rsidP="00972A1B">
            <w:pPr>
              <w:pStyle w:val="Off-MonthDate"/>
            </w:pPr>
            <w:r>
              <w:t>1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7EE03661" w14:textId="77777777" w:rsidR="00972A1B" w:rsidRDefault="00EC1C76" w:rsidP="00972A1B">
            <w:pPr>
              <w:pStyle w:val="Off-MonthDate"/>
            </w:pPr>
            <w:r>
              <w:t>2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7A931D2C" w14:textId="77777777" w:rsidR="00972A1B" w:rsidRDefault="00EC1C76" w:rsidP="00972A1B">
            <w:pPr>
              <w:pStyle w:val="Off-MonthDate"/>
            </w:pPr>
            <w:r>
              <w:t>3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78D31D96" w14:textId="77777777" w:rsidR="00972A1B" w:rsidRDefault="00EC1C76" w:rsidP="00972A1B">
            <w:pPr>
              <w:pStyle w:val="Off-MonthDate"/>
            </w:pPr>
            <w:r>
              <w:t>4</w:t>
            </w:r>
          </w:p>
        </w:tc>
        <w:tc>
          <w:tcPr>
            <w:tcW w:w="1269" w:type="dxa"/>
            <w:tcBorders>
              <w:top w:val="single" w:sz="4" w:space="0" w:color="BEA388" w:themeColor="accent4" w:themeTint="99"/>
              <w:bottom w:val="nil"/>
            </w:tcBorders>
          </w:tcPr>
          <w:p w14:paraId="56230664" w14:textId="77777777" w:rsidR="00972A1B" w:rsidRDefault="00EC1C76" w:rsidP="00972A1B">
            <w:pPr>
              <w:pStyle w:val="Off-MonthDate"/>
            </w:pPr>
            <w:r>
              <w:t>5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18B910C2" w14:textId="77777777" w:rsidR="00972A1B" w:rsidRDefault="00EC1C76" w:rsidP="00972A1B">
            <w:pPr>
              <w:pStyle w:val="Off-MonthDate"/>
            </w:pPr>
            <w:r>
              <w:t>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14:paraId="0EC4A192" w14:textId="77777777" w:rsidR="00972A1B" w:rsidRDefault="00EC1C76" w:rsidP="00972A1B">
            <w:pPr>
              <w:pStyle w:val="Off-MonthDate"/>
            </w:pPr>
            <w:r>
              <w:t>7</w:t>
            </w:r>
          </w:p>
        </w:tc>
      </w:tr>
      <w:tr w:rsidR="00972A1B" w14:paraId="581B7D69" w14:textId="77777777" w:rsidTr="00EC1C76">
        <w:trPr>
          <w:cantSplit/>
          <w:trHeight w:hRule="exact" w:val="1224"/>
        </w:trPr>
        <w:tc>
          <w:tcPr>
            <w:tcW w:w="1268" w:type="dxa"/>
            <w:tcBorders>
              <w:top w:val="nil"/>
            </w:tcBorders>
          </w:tcPr>
          <w:p w14:paraId="7A918A80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3C7B58CC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630A4D2B" w14:textId="77777777" w:rsidR="00972A1B" w:rsidRDefault="00972A1B" w:rsidP="00972A1B">
            <w:pPr>
              <w:pStyle w:val="Date"/>
            </w:pPr>
          </w:p>
        </w:tc>
        <w:tc>
          <w:tcPr>
            <w:tcW w:w="1270" w:type="dxa"/>
            <w:tcBorders>
              <w:top w:val="nil"/>
            </w:tcBorders>
          </w:tcPr>
          <w:p w14:paraId="1D3F5A44" w14:textId="77777777" w:rsidR="00972A1B" w:rsidRDefault="00972A1B" w:rsidP="00972A1B">
            <w:pPr>
              <w:pStyle w:val="Date"/>
            </w:pPr>
          </w:p>
        </w:tc>
        <w:tc>
          <w:tcPr>
            <w:tcW w:w="1269" w:type="dxa"/>
            <w:tcBorders>
              <w:top w:val="nil"/>
            </w:tcBorders>
          </w:tcPr>
          <w:p w14:paraId="2276AEE8" w14:textId="77777777" w:rsidR="00972A1B" w:rsidRDefault="00972A1B" w:rsidP="00972A1B">
            <w:pPr>
              <w:pStyle w:val="Date"/>
            </w:pPr>
          </w:p>
        </w:tc>
        <w:tc>
          <w:tcPr>
            <w:tcW w:w="1270" w:type="dxa"/>
            <w:tcBorders>
              <w:top w:val="nil"/>
            </w:tcBorders>
          </w:tcPr>
          <w:p w14:paraId="3E20C9B5" w14:textId="77777777" w:rsidR="00972A1B" w:rsidRDefault="00972A1B" w:rsidP="00972A1B">
            <w:pPr>
              <w:pStyle w:val="Date"/>
            </w:pPr>
          </w:p>
        </w:tc>
        <w:tc>
          <w:tcPr>
            <w:tcW w:w="1270" w:type="dxa"/>
            <w:tcBorders>
              <w:top w:val="nil"/>
            </w:tcBorders>
          </w:tcPr>
          <w:p w14:paraId="0AE6ECEA" w14:textId="2C55DE95" w:rsidR="00972A1B" w:rsidRDefault="007C02D8" w:rsidP="00972A1B">
            <w:pPr>
              <w:pStyle w:val="Date"/>
            </w:pPr>
            <w:r>
              <w:t>Service 10:15 Am</w:t>
            </w:r>
          </w:p>
        </w:tc>
      </w:tr>
    </w:tbl>
    <w:p w14:paraId="31A70C06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14:paraId="3A12C5B6" w14:textId="77777777">
        <w:trPr>
          <w:cantSplit/>
          <w:trHeight w:hRule="exact" w:val="1800"/>
        </w:trPr>
        <w:tc>
          <w:tcPr>
            <w:tcW w:w="7200" w:type="dxa"/>
          </w:tcPr>
          <w:p w14:paraId="708504B7" w14:textId="77777777" w:rsidR="003C4EED" w:rsidRDefault="003C4EED"/>
        </w:tc>
      </w:tr>
    </w:tbl>
    <w:p w14:paraId="7D3799E0" w14:textId="77777777" w:rsidR="003C4EED" w:rsidRDefault="003C4EED" w:rsidP="00F03DE4">
      <w:pPr>
        <w:pStyle w:val="NoSpacing"/>
      </w:pPr>
    </w:p>
    <w:sectPr w:rsidR="003C4EED" w:rsidSect="00B609FB">
      <w:footerReference w:type="default" r:id="rId10"/>
      <w:pgSz w:w="12240" w:h="15840" w:code="1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B943C" w14:textId="77777777" w:rsidR="00CC16D3" w:rsidRDefault="00CC16D3">
      <w:pPr>
        <w:spacing w:after="0"/>
      </w:pPr>
      <w:r>
        <w:separator/>
      </w:r>
    </w:p>
  </w:endnote>
  <w:endnote w:type="continuationSeparator" w:id="0">
    <w:p w14:paraId="6DA62115" w14:textId="77777777" w:rsidR="00CC16D3" w:rsidRDefault="00CC16D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58BBA" w14:textId="77777777" w:rsidR="00D04C52" w:rsidRDefault="00427B31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FED525A" wp14:editId="2E7D22E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38" name="Grou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7DBF3A9" id="Group 37" o:spid="_x0000_s1026" alt="&quot;&quot;" style="position:absolute;margin-left:0;margin-top:0;width:612pt;height:11in;z-index:-251658240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F7F42" w14:textId="77777777" w:rsidR="00CC16D3" w:rsidRDefault="00CC16D3">
      <w:pPr>
        <w:spacing w:after="0"/>
      </w:pPr>
      <w:r>
        <w:separator/>
      </w:r>
    </w:p>
  </w:footnote>
  <w:footnote w:type="continuationSeparator" w:id="0">
    <w:p w14:paraId="2919A5CC" w14:textId="77777777" w:rsidR="00CC16D3" w:rsidRDefault="00CC16D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2D8"/>
    <w:rsid w:val="00007A16"/>
    <w:rsid w:val="000174D1"/>
    <w:rsid w:val="00021FCE"/>
    <w:rsid w:val="00022C79"/>
    <w:rsid w:val="00033DC7"/>
    <w:rsid w:val="0003440D"/>
    <w:rsid w:val="00084685"/>
    <w:rsid w:val="00086E00"/>
    <w:rsid w:val="00173E5E"/>
    <w:rsid w:val="001B191D"/>
    <w:rsid w:val="001E7394"/>
    <w:rsid w:val="00225F07"/>
    <w:rsid w:val="00271448"/>
    <w:rsid w:val="002931FE"/>
    <w:rsid w:val="002D3560"/>
    <w:rsid w:val="002D67E0"/>
    <w:rsid w:val="002E2FFA"/>
    <w:rsid w:val="003256DC"/>
    <w:rsid w:val="0033522F"/>
    <w:rsid w:val="00343D60"/>
    <w:rsid w:val="00396715"/>
    <w:rsid w:val="003A51B6"/>
    <w:rsid w:val="003B5AE2"/>
    <w:rsid w:val="003C4EED"/>
    <w:rsid w:val="003E4296"/>
    <w:rsid w:val="003E57D9"/>
    <w:rsid w:val="00427B31"/>
    <w:rsid w:val="00441D1E"/>
    <w:rsid w:val="004528FA"/>
    <w:rsid w:val="00492278"/>
    <w:rsid w:val="004A4202"/>
    <w:rsid w:val="004A6F2E"/>
    <w:rsid w:val="004C7CE7"/>
    <w:rsid w:val="00507E90"/>
    <w:rsid w:val="00526504"/>
    <w:rsid w:val="00535BE7"/>
    <w:rsid w:val="00560C10"/>
    <w:rsid w:val="00562354"/>
    <w:rsid w:val="00577733"/>
    <w:rsid w:val="005B6F86"/>
    <w:rsid w:val="005D57C1"/>
    <w:rsid w:val="005E3010"/>
    <w:rsid w:val="005F5BC2"/>
    <w:rsid w:val="00604913"/>
    <w:rsid w:val="00615A96"/>
    <w:rsid w:val="00662115"/>
    <w:rsid w:val="00673146"/>
    <w:rsid w:val="00690B17"/>
    <w:rsid w:val="006E10D3"/>
    <w:rsid w:val="006F052E"/>
    <w:rsid w:val="00725EDC"/>
    <w:rsid w:val="0073639B"/>
    <w:rsid w:val="00777297"/>
    <w:rsid w:val="007B69B3"/>
    <w:rsid w:val="007B79A2"/>
    <w:rsid w:val="007C02D8"/>
    <w:rsid w:val="007D2DE7"/>
    <w:rsid w:val="007E662A"/>
    <w:rsid w:val="007F4C42"/>
    <w:rsid w:val="007F4DD5"/>
    <w:rsid w:val="00841525"/>
    <w:rsid w:val="00844F01"/>
    <w:rsid w:val="00872AB6"/>
    <w:rsid w:val="00873793"/>
    <w:rsid w:val="008C331D"/>
    <w:rsid w:val="009012D8"/>
    <w:rsid w:val="00920D2B"/>
    <w:rsid w:val="009377A5"/>
    <w:rsid w:val="00972A1B"/>
    <w:rsid w:val="00995531"/>
    <w:rsid w:val="00A04496"/>
    <w:rsid w:val="00A34F14"/>
    <w:rsid w:val="00A3665A"/>
    <w:rsid w:val="00A474E2"/>
    <w:rsid w:val="00A505DB"/>
    <w:rsid w:val="00A72C48"/>
    <w:rsid w:val="00A7715A"/>
    <w:rsid w:val="00B11D20"/>
    <w:rsid w:val="00B235C7"/>
    <w:rsid w:val="00B33D9E"/>
    <w:rsid w:val="00B4060C"/>
    <w:rsid w:val="00B609FB"/>
    <w:rsid w:val="00B77227"/>
    <w:rsid w:val="00BD447D"/>
    <w:rsid w:val="00BD4D1A"/>
    <w:rsid w:val="00BD7DF4"/>
    <w:rsid w:val="00C03E40"/>
    <w:rsid w:val="00C203C3"/>
    <w:rsid w:val="00C53B59"/>
    <w:rsid w:val="00C53D13"/>
    <w:rsid w:val="00C61ECC"/>
    <w:rsid w:val="00CB018B"/>
    <w:rsid w:val="00CC16D3"/>
    <w:rsid w:val="00CC2E22"/>
    <w:rsid w:val="00D04C52"/>
    <w:rsid w:val="00D13193"/>
    <w:rsid w:val="00D22D77"/>
    <w:rsid w:val="00D772CE"/>
    <w:rsid w:val="00D97F2A"/>
    <w:rsid w:val="00DB5944"/>
    <w:rsid w:val="00DC60BB"/>
    <w:rsid w:val="00DC6469"/>
    <w:rsid w:val="00E04FCB"/>
    <w:rsid w:val="00E13886"/>
    <w:rsid w:val="00E34269"/>
    <w:rsid w:val="00E6447A"/>
    <w:rsid w:val="00E74560"/>
    <w:rsid w:val="00E82028"/>
    <w:rsid w:val="00E95993"/>
    <w:rsid w:val="00EC1C76"/>
    <w:rsid w:val="00EC1D9C"/>
    <w:rsid w:val="00EE440A"/>
    <w:rsid w:val="00F03555"/>
    <w:rsid w:val="00F03DE4"/>
    <w:rsid w:val="00F223FD"/>
    <w:rsid w:val="00F23014"/>
    <w:rsid w:val="00F27743"/>
    <w:rsid w:val="00F559C5"/>
    <w:rsid w:val="00F77978"/>
    <w:rsid w:val="00FA53B4"/>
    <w:rsid w:val="00FA6B45"/>
    <w:rsid w:val="00FB40BB"/>
    <w:rsid w:val="00FC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79F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B018B"/>
  </w:style>
  <w:style w:type="paragraph" w:styleId="Heading1">
    <w:name w:val="heading 1"/>
    <w:basedOn w:val="Normal"/>
    <w:next w:val="Normal"/>
    <w:link w:val="Heading1Char"/>
    <w:uiPriority w:val="9"/>
    <w:qFormat/>
    <w:rsid w:val="005E3010"/>
    <w:pPr>
      <w:spacing w:before="320" w:after="0"/>
      <w:ind w:left="115" w:right="115"/>
      <w:outlineLvl w:val="0"/>
    </w:pPr>
    <w:rPr>
      <w:rFonts w:eastAsiaTheme="majorEastAsia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2"/>
    <w:qFormat/>
    <w:rsid w:val="003256DC"/>
    <w:pPr>
      <w:keepNext/>
    </w:pPr>
    <w:rPr>
      <w:rFonts w:eastAsiaTheme="majorEastAsia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rsid w:val="005E3010"/>
    <w:pPr>
      <w:jc w:val="right"/>
    </w:pPr>
    <w:rPr>
      <w:rFonts w:eastAsiaTheme="majorEastAsia" w:cstheme="majorBidi"/>
      <w:sz w:val="72"/>
      <w:szCs w:val="72"/>
    </w:rPr>
  </w:style>
  <w:style w:type="paragraph" w:customStyle="1" w:styleId="Day">
    <w:name w:val="Day"/>
    <w:basedOn w:val="Normal"/>
    <w:uiPriority w:val="4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6"/>
    <w:unhideWhenUsed/>
    <w:qFormat/>
    <w:rsid w:val="005E3010"/>
    <w:pPr>
      <w:spacing w:before="50" w:after="50"/>
    </w:pPr>
    <w:rPr>
      <w:rFonts w:asciiTheme="majorHAnsi" w:hAnsiTheme="majorHAnsi"/>
      <w:sz w:val="20"/>
      <w:szCs w:val="22"/>
    </w:rPr>
  </w:style>
  <w:style w:type="character" w:customStyle="1" w:styleId="DateChar">
    <w:name w:val="Date Char"/>
    <w:basedOn w:val="DefaultParagraphFont"/>
    <w:link w:val="Date"/>
    <w:uiPriority w:val="6"/>
    <w:rsid w:val="005E3010"/>
    <w:rPr>
      <w:rFonts w:asciiTheme="majorHAnsi" w:hAnsiTheme="majorHAnsi"/>
      <w:sz w:val="20"/>
      <w:szCs w:val="22"/>
    </w:rPr>
  </w:style>
  <w:style w:type="paragraph" w:customStyle="1" w:styleId="Off-MonthDate">
    <w:name w:val="Off-Month Date"/>
    <w:basedOn w:val="Date"/>
    <w:uiPriority w:val="5"/>
    <w:qFormat/>
    <w:rsid w:val="005E3010"/>
    <w:rPr>
      <w:rFonts w:asciiTheme="minorHAnsi" w:hAnsiTheme="minorHAnsi"/>
      <w:color w:val="BEA388" w:themeColor="accent4" w:themeTint="99"/>
      <w:sz w:val="22"/>
    </w:rPr>
  </w:style>
  <w:style w:type="paragraph" w:styleId="NoSpacing">
    <w:name w:val="No Spacing"/>
    <w:uiPriority w:val="3"/>
    <w:semiHidden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F223F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018B"/>
  </w:style>
  <w:style w:type="paragraph" w:styleId="Footer">
    <w:name w:val="footer"/>
    <w:basedOn w:val="Normal"/>
    <w:link w:val="FooterChar"/>
    <w:uiPriority w:val="99"/>
    <w:semiHidden/>
    <w:rsid w:val="00F223F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018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E3010"/>
    <w:rPr>
      <w:rFonts w:eastAsiaTheme="majorEastAsia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d19\AppData\Roaming\Microsoft\Templates\Hummingbird%2012-month%20calendar%20(Mon-Sun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tf04242512">
      <a:majorFont>
        <a:latin typeface="Calibri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E471F4-2709-40F0-800A-F5AC3F8075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49854B-6C2A-4BCE-85C2-BF4CF2106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D3D620-C8A9-4A0D-9083-A253FADE37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FCE1CA08-711A-4358-8FD0-50E7182526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Hummingbird 12-month calendar (Mon-Sun).dotx</Template>
  <TotalTime>0</TotalTime>
  <Pages>12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2023-02-23T23:11:00Z</dcterms:created>
  <dcterms:modified xsi:type="dcterms:W3CDTF">2023-05-11T00:26:00Z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